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sz w:val="24"/>
          <w:szCs w:val="24"/>
        </w:rPr>
        <w:alias w:val="Author"/>
        <w:id w:val="4805016"/>
        <w:placeholder>
          <w:docPart w:val="8B6406B02EFB4D689FAA345A6C3A4B00"/>
        </w:placeholder>
        <w:dataBinding w:prefixMappings="xmlns:ns0='http://schemas.openxmlformats.org/package/2006/metadata/core-properties' xmlns:ns1='http://purl.org/dc/elements/1.1/'" w:xpath="/ns0:coreProperties[1]/ns1:creator[1]" w:storeItemID="{6C3C8BC8-F283-45AE-878A-BAB7291924A1}"/>
        <w:text/>
      </w:sdtPr>
      <w:sdtEndPr/>
      <w:sdtContent>
        <w:p w14:paraId="461E8076" w14:textId="77777777" w:rsidR="000053BC" w:rsidRPr="00BC3DF0" w:rsidRDefault="00D324FE">
          <w:pPr>
            <w:pStyle w:val="YourName"/>
            <w:rPr>
              <w:sz w:val="24"/>
              <w:szCs w:val="24"/>
            </w:rPr>
          </w:pPr>
          <w:r w:rsidRPr="00BC3DF0">
            <w:rPr>
              <w:sz w:val="24"/>
              <w:szCs w:val="24"/>
            </w:rPr>
            <w:t>Richard</w:t>
          </w:r>
          <w:r w:rsidR="003010E7" w:rsidRPr="00BC3DF0">
            <w:rPr>
              <w:sz w:val="24"/>
              <w:szCs w:val="24"/>
            </w:rPr>
            <w:t xml:space="preserve"> Slawsky</w:t>
          </w:r>
        </w:p>
      </w:sdtContent>
    </w:sdt>
    <w:p w14:paraId="1B331B24" w14:textId="77777777" w:rsidR="003010E7" w:rsidRPr="00BC3DF0" w:rsidRDefault="003010E7" w:rsidP="003010E7">
      <w:pPr>
        <w:pStyle w:val="ContactInformation"/>
        <w:spacing w:after="0"/>
        <w:rPr>
          <w:sz w:val="20"/>
          <w:szCs w:val="20"/>
        </w:rPr>
      </w:pPr>
      <w:r w:rsidRPr="00BC3DF0">
        <w:rPr>
          <w:sz w:val="20"/>
          <w:szCs w:val="20"/>
        </w:rPr>
        <w:t xml:space="preserve">6601 El Toro Ct. </w:t>
      </w:r>
    </w:p>
    <w:p w14:paraId="12A4F99D" w14:textId="77777777" w:rsidR="003010E7" w:rsidRPr="00BC3DF0" w:rsidRDefault="003010E7" w:rsidP="003010E7">
      <w:pPr>
        <w:pStyle w:val="ContactInformation"/>
        <w:spacing w:after="0"/>
        <w:rPr>
          <w:sz w:val="20"/>
          <w:szCs w:val="20"/>
        </w:rPr>
      </w:pPr>
      <w:r w:rsidRPr="00BC3DF0">
        <w:rPr>
          <w:sz w:val="20"/>
          <w:szCs w:val="20"/>
        </w:rPr>
        <w:t xml:space="preserve">Louisville, Ky. 40291 </w:t>
      </w:r>
    </w:p>
    <w:p w14:paraId="5E08C517" w14:textId="77777777" w:rsidR="003010E7" w:rsidRPr="00BC3DF0" w:rsidRDefault="003010E7" w:rsidP="003010E7">
      <w:pPr>
        <w:pStyle w:val="ContactInformation"/>
        <w:spacing w:after="0"/>
        <w:rPr>
          <w:sz w:val="20"/>
          <w:szCs w:val="20"/>
        </w:rPr>
      </w:pPr>
      <w:r w:rsidRPr="00BC3DF0">
        <w:rPr>
          <w:sz w:val="20"/>
          <w:szCs w:val="20"/>
        </w:rPr>
        <w:t>(502) 762-9160</w:t>
      </w:r>
    </w:p>
    <w:p w14:paraId="117DE105" w14:textId="77777777" w:rsidR="003010E7" w:rsidRPr="00BC3DF0" w:rsidRDefault="003010E7" w:rsidP="003010E7">
      <w:pPr>
        <w:pStyle w:val="ContactInformation"/>
        <w:spacing w:after="0"/>
        <w:rPr>
          <w:sz w:val="20"/>
          <w:szCs w:val="20"/>
        </w:rPr>
      </w:pPr>
      <w:r w:rsidRPr="00BC3DF0">
        <w:rPr>
          <w:sz w:val="20"/>
          <w:szCs w:val="20"/>
        </w:rPr>
        <w:t>rslawsky@outlook.com</w:t>
      </w:r>
    </w:p>
    <w:p w14:paraId="74E67C8E" w14:textId="77777777" w:rsidR="00391625" w:rsidRDefault="00391625" w:rsidP="00C20A7C">
      <w:pPr>
        <w:pStyle w:val="SectionHeading"/>
        <w:tabs>
          <w:tab w:val="left" w:pos="1770"/>
        </w:tabs>
        <w:rPr>
          <w:b/>
          <w:sz w:val="24"/>
          <w:szCs w:val="24"/>
        </w:rPr>
      </w:pPr>
    </w:p>
    <w:p w14:paraId="252E323E" w14:textId="79C0CF88" w:rsidR="000053BC" w:rsidRPr="00BC3DF0" w:rsidRDefault="001F264C" w:rsidP="00C20A7C">
      <w:pPr>
        <w:pStyle w:val="SectionHeading"/>
        <w:tabs>
          <w:tab w:val="left" w:pos="1770"/>
        </w:tabs>
        <w:rPr>
          <w:b/>
          <w:sz w:val="24"/>
          <w:szCs w:val="24"/>
        </w:rPr>
      </w:pPr>
      <w:r w:rsidRPr="00BC3DF0">
        <w:rPr>
          <w:b/>
          <w:sz w:val="24"/>
          <w:szCs w:val="24"/>
        </w:rPr>
        <w:t>EDUCATION</w:t>
      </w:r>
      <w:r w:rsidR="00C20A7C">
        <w:rPr>
          <w:b/>
          <w:sz w:val="24"/>
          <w:szCs w:val="24"/>
        </w:rPr>
        <w:tab/>
      </w:r>
    </w:p>
    <w:p w14:paraId="784A3B8D" w14:textId="77777777" w:rsidR="000053BC" w:rsidRPr="00BC3DF0" w:rsidRDefault="003010E7">
      <w:pPr>
        <w:pStyle w:val="Location"/>
        <w:rPr>
          <w:sz w:val="20"/>
          <w:szCs w:val="20"/>
        </w:rPr>
      </w:pPr>
      <w:r w:rsidRPr="00BC3DF0">
        <w:rPr>
          <w:sz w:val="20"/>
          <w:szCs w:val="20"/>
        </w:rPr>
        <w:t>University of Louisville – Louisville, Ky.</w:t>
      </w:r>
    </w:p>
    <w:p w14:paraId="52DB97EB" w14:textId="77777777" w:rsidR="000053BC" w:rsidRPr="00BC3DF0" w:rsidRDefault="003010E7">
      <w:pPr>
        <w:pStyle w:val="JobTitle"/>
        <w:rPr>
          <w:sz w:val="20"/>
          <w:szCs w:val="20"/>
        </w:rPr>
      </w:pPr>
      <w:r w:rsidRPr="00BC3DF0">
        <w:rPr>
          <w:sz w:val="20"/>
          <w:szCs w:val="20"/>
        </w:rPr>
        <w:t>B.S. in Communication</w:t>
      </w:r>
      <w:r w:rsidR="001F264C" w:rsidRPr="00BC3DF0">
        <w:rPr>
          <w:sz w:val="20"/>
          <w:szCs w:val="20"/>
        </w:rPr>
        <w:tab/>
      </w:r>
      <w:sdt>
        <w:sdtPr>
          <w:rPr>
            <w:sz w:val="20"/>
            <w:szCs w:val="20"/>
          </w:rPr>
          <w:id w:val="275215203"/>
          <w:placeholder>
            <w:docPart w:val="C20D623A3608420DAC0CE90830F3E8E3"/>
          </w:placeholder>
          <w:date>
            <w:dateFormat w:val="YYYY"/>
            <w:lid w:val="en-US"/>
            <w:storeMappedDataAs w:val="dateTime"/>
            <w:calendar w:val="gregorian"/>
          </w:date>
        </w:sdtPr>
        <w:sdtEndPr/>
        <w:sdtContent>
          <w:r w:rsidRPr="00BC3DF0">
            <w:rPr>
              <w:sz w:val="20"/>
              <w:szCs w:val="20"/>
            </w:rPr>
            <w:t>2009</w:t>
          </w:r>
        </w:sdtContent>
      </w:sdt>
    </w:p>
    <w:p w14:paraId="4D5FEA69" w14:textId="77777777" w:rsidR="00BC3DF0" w:rsidRDefault="003010E7" w:rsidP="003010E7">
      <w:pPr>
        <w:pStyle w:val="NormalBodyText"/>
        <w:rPr>
          <w:sz w:val="20"/>
          <w:szCs w:val="20"/>
        </w:rPr>
      </w:pPr>
      <w:r w:rsidRPr="00BC3DF0">
        <w:rPr>
          <w:sz w:val="20"/>
          <w:szCs w:val="20"/>
        </w:rPr>
        <w:t>Senior thesis - Recreating a Louisiana community via the Internet in the aftermath</w:t>
      </w:r>
    </w:p>
    <w:p w14:paraId="73B0A864" w14:textId="77777777" w:rsidR="000053BC" w:rsidRPr="00BC3DF0" w:rsidRDefault="003010E7" w:rsidP="003010E7">
      <w:pPr>
        <w:pStyle w:val="NormalBodyText"/>
        <w:rPr>
          <w:sz w:val="20"/>
          <w:szCs w:val="20"/>
        </w:rPr>
      </w:pPr>
      <w:r w:rsidRPr="00BC3DF0">
        <w:rPr>
          <w:sz w:val="20"/>
          <w:szCs w:val="20"/>
        </w:rPr>
        <w:t>of Hurricane Katrina</w:t>
      </w:r>
    </w:p>
    <w:p w14:paraId="5B38F3E5" w14:textId="77777777" w:rsidR="003010E7" w:rsidRPr="00BC3DF0" w:rsidRDefault="003010E7" w:rsidP="003010E7">
      <w:pPr>
        <w:pStyle w:val="NormalBodyText"/>
        <w:rPr>
          <w:sz w:val="20"/>
          <w:szCs w:val="20"/>
        </w:rPr>
      </w:pPr>
    </w:p>
    <w:p w14:paraId="32F183DD" w14:textId="77777777" w:rsidR="000053BC" w:rsidRPr="00BC3DF0" w:rsidRDefault="003010E7">
      <w:pPr>
        <w:pStyle w:val="Location"/>
        <w:rPr>
          <w:sz w:val="20"/>
          <w:szCs w:val="20"/>
        </w:rPr>
      </w:pPr>
      <w:r w:rsidRPr="00BC3DF0">
        <w:rPr>
          <w:sz w:val="20"/>
          <w:szCs w:val="20"/>
        </w:rPr>
        <w:t>University of Louisville</w:t>
      </w:r>
      <w:r w:rsidRPr="00BC3DF0">
        <w:rPr>
          <w:sz w:val="20"/>
          <w:szCs w:val="20"/>
        </w:rPr>
        <w:tab/>
      </w:r>
      <w:r w:rsidRPr="00BC3DF0">
        <w:rPr>
          <w:sz w:val="20"/>
          <w:szCs w:val="20"/>
        </w:rPr>
        <w:tab/>
      </w:r>
    </w:p>
    <w:p w14:paraId="765C8FCC" w14:textId="77777777" w:rsidR="000053BC" w:rsidRPr="00BC3DF0" w:rsidRDefault="003010E7">
      <w:pPr>
        <w:pStyle w:val="JobTitle"/>
        <w:rPr>
          <w:sz w:val="20"/>
          <w:szCs w:val="20"/>
        </w:rPr>
      </w:pPr>
      <w:r w:rsidRPr="00BC3DF0">
        <w:rPr>
          <w:sz w:val="20"/>
          <w:szCs w:val="20"/>
        </w:rPr>
        <w:t>M.A. in Communication</w:t>
      </w:r>
      <w:r w:rsidR="001F264C" w:rsidRPr="00BC3DF0">
        <w:rPr>
          <w:sz w:val="20"/>
          <w:szCs w:val="20"/>
        </w:rPr>
        <w:tab/>
      </w:r>
      <w:sdt>
        <w:sdtPr>
          <w:rPr>
            <w:sz w:val="20"/>
            <w:szCs w:val="20"/>
          </w:rPr>
          <w:id w:val="275215213"/>
          <w:placeholder>
            <w:docPart w:val="ED35880EEF574934808930127E15E173"/>
          </w:placeholder>
          <w:date>
            <w:dateFormat w:val="YYYY"/>
            <w:lid w:val="en-US"/>
            <w:storeMappedDataAs w:val="dateTime"/>
            <w:calendar w:val="gregorian"/>
          </w:date>
        </w:sdtPr>
        <w:sdtEndPr/>
        <w:sdtContent>
          <w:r w:rsidRPr="00BC3DF0">
            <w:rPr>
              <w:sz w:val="20"/>
              <w:szCs w:val="20"/>
            </w:rPr>
            <w:t>2014</w:t>
          </w:r>
        </w:sdtContent>
      </w:sdt>
    </w:p>
    <w:p w14:paraId="58056F22" w14:textId="77777777" w:rsidR="009E743F" w:rsidRPr="00BC3DF0" w:rsidRDefault="003010E7" w:rsidP="007A7FF6">
      <w:pPr>
        <w:pStyle w:val="SpaceAfter"/>
        <w:rPr>
          <w:sz w:val="20"/>
          <w:szCs w:val="20"/>
        </w:rPr>
      </w:pPr>
      <w:r w:rsidRPr="00BC3DF0">
        <w:rPr>
          <w:sz w:val="20"/>
          <w:szCs w:val="20"/>
        </w:rPr>
        <w:t xml:space="preserve">Thesis </w:t>
      </w:r>
      <w:r w:rsidR="00DF5637" w:rsidRPr="00BC3DF0">
        <w:rPr>
          <w:sz w:val="20"/>
          <w:szCs w:val="20"/>
        </w:rPr>
        <w:t>–</w:t>
      </w:r>
      <w:r w:rsidRPr="00BC3DF0">
        <w:rPr>
          <w:sz w:val="20"/>
          <w:szCs w:val="20"/>
        </w:rPr>
        <w:t xml:space="preserve"> </w:t>
      </w:r>
      <w:r w:rsidR="00DF5637" w:rsidRPr="00BC3DF0">
        <w:rPr>
          <w:sz w:val="20"/>
          <w:szCs w:val="20"/>
        </w:rPr>
        <w:t>Communitas in YouTube Comments: The March 2012 Henryville Tornadoes</w:t>
      </w:r>
    </w:p>
    <w:p w14:paraId="060B4774" w14:textId="77777777" w:rsidR="00391625" w:rsidRDefault="00391625">
      <w:pPr>
        <w:pStyle w:val="SectionHeading"/>
        <w:rPr>
          <w:b/>
          <w:sz w:val="24"/>
          <w:szCs w:val="24"/>
        </w:rPr>
      </w:pPr>
    </w:p>
    <w:p w14:paraId="63854616" w14:textId="7891A246" w:rsidR="000053BC" w:rsidRPr="00BC3DF0" w:rsidRDefault="00DF5637">
      <w:pPr>
        <w:pStyle w:val="SectionHeading"/>
        <w:rPr>
          <w:b/>
          <w:sz w:val="24"/>
          <w:szCs w:val="24"/>
        </w:rPr>
      </w:pPr>
      <w:r w:rsidRPr="00BC3DF0">
        <w:rPr>
          <w:b/>
          <w:sz w:val="24"/>
          <w:szCs w:val="24"/>
        </w:rPr>
        <w:t>AWARds</w:t>
      </w:r>
    </w:p>
    <w:p w14:paraId="0ADEB8ED" w14:textId="77777777" w:rsidR="000053BC" w:rsidRPr="00BC3DF0" w:rsidRDefault="00DF5637">
      <w:pPr>
        <w:pStyle w:val="NormalBodyText"/>
        <w:rPr>
          <w:sz w:val="20"/>
          <w:szCs w:val="20"/>
        </w:rPr>
      </w:pPr>
      <w:r w:rsidRPr="00BC3DF0">
        <w:rPr>
          <w:sz w:val="20"/>
          <w:szCs w:val="20"/>
        </w:rPr>
        <w:t>Distance Education Student of the Year</w:t>
      </w:r>
      <w:r w:rsidR="001F264C" w:rsidRPr="00BC3DF0">
        <w:rPr>
          <w:sz w:val="20"/>
          <w:szCs w:val="20"/>
        </w:rPr>
        <w:tab/>
      </w:r>
      <w:sdt>
        <w:sdtPr>
          <w:rPr>
            <w:b/>
            <w:sz w:val="20"/>
            <w:szCs w:val="20"/>
          </w:rPr>
          <w:id w:val="275215226"/>
          <w:placeholder>
            <w:docPart w:val="A9073059E65543F084402E5C181AC726"/>
          </w:placeholder>
          <w:date>
            <w:dateFormat w:val="MMMM yyyy"/>
            <w:lid w:val="en-US"/>
            <w:storeMappedDataAs w:val="dateTime"/>
            <w:calendar w:val="gregorian"/>
          </w:date>
        </w:sdtPr>
        <w:sdtEndPr/>
        <w:sdtContent>
          <w:r w:rsidRPr="00BC3DF0">
            <w:rPr>
              <w:b/>
              <w:sz w:val="20"/>
              <w:szCs w:val="20"/>
            </w:rPr>
            <w:t>2008</w:t>
          </w:r>
        </w:sdtContent>
      </w:sdt>
      <w:r w:rsidR="001F264C" w:rsidRPr="00BC3DF0">
        <w:rPr>
          <w:b/>
          <w:sz w:val="20"/>
          <w:szCs w:val="20"/>
        </w:rPr>
        <w:t xml:space="preserve"> – </w:t>
      </w:r>
      <w:sdt>
        <w:sdtPr>
          <w:rPr>
            <w:b/>
            <w:sz w:val="20"/>
            <w:szCs w:val="20"/>
          </w:rPr>
          <w:id w:val="275215228"/>
          <w:placeholder>
            <w:docPart w:val="7E253824F3BF46FDB57B4F12D4B6C576"/>
          </w:placeholder>
          <w:date>
            <w:dateFormat w:val="MMMM yyyy"/>
            <w:lid w:val="en-US"/>
            <w:storeMappedDataAs w:val="dateTime"/>
            <w:calendar w:val="gregorian"/>
          </w:date>
        </w:sdtPr>
        <w:sdtEndPr/>
        <w:sdtContent>
          <w:r w:rsidRPr="00BC3DF0">
            <w:rPr>
              <w:b/>
              <w:sz w:val="20"/>
              <w:szCs w:val="20"/>
            </w:rPr>
            <w:t>2009</w:t>
          </w:r>
        </w:sdtContent>
      </w:sdt>
    </w:p>
    <w:p w14:paraId="1D690409" w14:textId="77777777" w:rsidR="009E743F" w:rsidRPr="00BC3DF0" w:rsidRDefault="00DF5637" w:rsidP="007A7FF6">
      <w:pPr>
        <w:pStyle w:val="NormalBodyText"/>
        <w:rPr>
          <w:sz w:val="20"/>
          <w:szCs w:val="20"/>
        </w:rPr>
      </w:pPr>
      <w:r w:rsidRPr="00BC3DF0">
        <w:rPr>
          <w:sz w:val="20"/>
          <w:szCs w:val="20"/>
        </w:rPr>
        <w:t>Outstanding Graduate Student</w:t>
      </w:r>
      <w:r w:rsidR="001F264C" w:rsidRPr="00BC3DF0">
        <w:rPr>
          <w:sz w:val="20"/>
          <w:szCs w:val="20"/>
        </w:rPr>
        <w:tab/>
      </w:r>
      <w:sdt>
        <w:sdtPr>
          <w:rPr>
            <w:b/>
            <w:sz w:val="20"/>
            <w:szCs w:val="20"/>
          </w:rPr>
          <w:id w:val="275215230"/>
          <w:placeholder>
            <w:docPart w:val="523109544B2C447CA85EADAFDF73EE21"/>
          </w:placeholder>
          <w:date>
            <w:dateFormat w:val="MMMM yyyy"/>
            <w:lid w:val="en-US"/>
            <w:storeMappedDataAs w:val="dateTime"/>
            <w:calendar w:val="gregorian"/>
          </w:date>
        </w:sdtPr>
        <w:sdtEndPr/>
        <w:sdtContent>
          <w:r w:rsidRPr="00BC3DF0">
            <w:rPr>
              <w:b/>
              <w:sz w:val="20"/>
              <w:szCs w:val="20"/>
            </w:rPr>
            <w:t>2013</w:t>
          </w:r>
        </w:sdtContent>
      </w:sdt>
      <w:r w:rsidR="001F264C" w:rsidRPr="00BC3DF0">
        <w:rPr>
          <w:b/>
          <w:sz w:val="20"/>
          <w:szCs w:val="20"/>
        </w:rPr>
        <w:t xml:space="preserve"> – </w:t>
      </w:r>
      <w:sdt>
        <w:sdtPr>
          <w:rPr>
            <w:b/>
            <w:sz w:val="20"/>
            <w:szCs w:val="20"/>
          </w:rPr>
          <w:id w:val="275215232"/>
          <w:placeholder>
            <w:docPart w:val="A1682096E37F4DA3B3B8ADD05DF257B3"/>
          </w:placeholder>
          <w:date>
            <w:dateFormat w:val="MMMM yyyy"/>
            <w:lid w:val="en-US"/>
            <w:storeMappedDataAs w:val="dateTime"/>
            <w:calendar w:val="gregorian"/>
          </w:date>
        </w:sdtPr>
        <w:sdtEndPr/>
        <w:sdtContent>
          <w:r w:rsidRPr="00BC3DF0">
            <w:rPr>
              <w:b/>
              <w:sz w:val="20"/>
              <w:szCs w:val="20"/>
            </w:rPr>
            <w:t>2014</w:t>
          </w:r>
        </w:sdtContent>
      </w:sdt>
    </w:p>
    <w:p w14:paraId="6904CF4D" w14:textId="77777777" w:rsidR="00391625" w:rsidRDefault="00391625">
      <w:pPr>
        <w:pStyle w:val="SectionHeading"/>
        <w:rPr>
          <w:b/>
          <w:sz w:val="24"/>
          <w:szCs w:val="24"/>
        </w:rPr>
      </w:pPr>
    </w:p>
    <w:p w14:paraId="60CC9FFD" w14:textId="28D75C83" w:rsidR="000053BC" w:rsidRPr="00BC3DF0" w:rsidRDefault="001F264C">
      <w:pPr>
        <w:pStyle w:val="SectionHeading"/>
        <w:rPr>
          <w:b/>
          <w:sz w:val="24"/>
          <w:szCs w:val="24"/>
        </w:rPr>
      </w:pPr>
      <w:r w:rsidRPr="00BC3DF0">
        <w:rPr>
          <w:b/>
          <w:sz w:val="24"/>
          <w:szCs w:val="24"/>
        </w:rPr>
        <w:t>TEACHING EXPERIENCE</w:t>
      </w:r>
    </w:p>
    <w:p w14:paraId="25229B22" w14:textId="77777777" w:rsidR="00BC3DF0" w:rsidRDefault="00BC3DF0">
      <w:pPr>
        <w:pStyle w:val="Location"/>
        <w:rPr>
          <w:b/>
          <w:sz w:val="22"/>
        </w:rPr>
      </w:pPr>
    </w:p>
    <w:p w14:paraId="3BA6223F" w14:textId="77777777" w:rsidR="000053BC" w:rsidRPr="00BC3DF0" w:rsidRDefault="00E37E19">
      <w:pPr>
        <w:pStyle w:val="Location"/>
        <w:rPr>
          <w:b/>
          <w:sz w:val="22"/>
        </w:rPr>
      </w:pPr>
      <w:r w:rsidRPr="00BC3DF0">
        <w:rPr>
          <w:b/>
          <w:sz w:val="22"/>
        </w:rPr>
        <w:t>University of Louisville – Louisville, Ky.</w:t>
      </w:r>
    </w:p>
    <w:p w14:paraId="6F7C9BE2" w14:textId="77777777" w:rsidR="0025449A" w:rsidRPr="007A7FF6" w:rsidRDefault="0025449A">
      <w:pPr>
        <w:pStyle w:val="Location"/>
        <w:rPr>
          <w:b/>
        </w:rPr>
      </w:pPr>
    </w:p>
    <w:p w14:paraId="1A751481" w14:textId="77777777" w:rsidR="000053BC" w:rsidRPr="00BC3DF0" w:rsidRDefault="00E37E19">
      <w:pPr>
        <w:pStyle w:val="JobTitle"/>
        <w:rPr>
          <w:sz w:val="20"/>
          <w:szCs w:val="20"/>
        </w:rPr>
      </w:pPr>
      <w:r w:rsidRPr="00BC3DF0">
        <w:rPr>
          <w:sz w:val="20"/>
          <w:szCs w:val="20"/>
        </w:rPr>
        <w:t>Adjunct instructor – “Intro to Public Speaking”</w:t>
      </w:r>
      <w:r w:rsidR="001F264C" w:rsidRPr="00BC3DF0">
        <w:rPr>
          <w:sz w:val="20"/>
          <w:szCs w:val="20"/>
        </w:rPr>
        <w:tab/>
      </w:r>
      <w:sdt>
        <w:sdtPr>
          <w:rPr>
            <w:sz w:val="20"/>
            <w:szCs w:val="20"/>
          </w:rPr>
          <w:id w:val="275215262"/>
          <w:placeholder>
            <w:docPart w:val="4061AB5685764EB395F6E43B5067559E"/>
          </w:placeholder>
          <w:date>
            <w:dateFormat w:val="YYYY"/>
            <w:lid w:val="en-US"/>
            <w:storeMappedDataAs w:val="dateTime"/>
            <w:calendar w:val="gregorian"/>
          </w:date>
        </w:sdtPr>
        <w:sdtEndPr/>
        <w:sdtContent>
          <w:r w:rsidRPr="00BC3DF0">
            <w:rPr>
              <w:sz w:val="20"/>
              <w:szCs w:val="20"/>
            </w:rPr>
            <w:t>2011-present</w:t>
          </w:r>
        </w:sdtContent>
      </w:sdt>
    </w:p>
    <w:p w14:paraId="18A065D1" w14:textId="77777777" w:rsidR="000053BC" w:rsidRPr="00BC3DF0" w:rsidRDefault="00E37E19">
      <w:pPr>
        <w:pStyle w:val="SpaceAfter"/>
        <w:rPr>
          <w:sz w:val="20"/>
          <w:szCs w:val="20"/>
        </w:rPr>
      </w:pPr>
      <w:r w:rsidRPr="00BC3DF0">
        <w:rPr>
          <w:sz w:val="20"/>
          <w:szCs w:val="20"/>
        </w:rPr>
        <w:t>Taught general education public speaking class by pre-established syllabus and administered all grades.</w:t>
      </w:r>
    </w:p>
    <w:p w14:paraId="5C6ECB4E" w14:textId="77777777" w:rsidR="000053BC" w:rsidRPr="00BC3DF0" w:rsidRDefault="00E37E19">
      <w:pPr>
        <w:pStyle w:val="JobTitle"/>
        <w:rPr>
          <w:sz w:val="20"/>
          <w:szCs w:val="20"/>
        </w:rPr>
      </w:pPr>
      <w:r w:rsidRPr="00BC3DF0">
        <w:rPr>
          <w:sz w:val="20"/>
          <w:szCs w:val="20"/>
        </w:rPr>
        <w:t>Adjunct Instructor – “Business and Professional Speaking”</w:t>
      </w:r>
      <w:r w:rsidR="001F264C" w:rsidRPr="00BC3DF0">
        <w:rPr>
          <w:sz w:val="20"/>
          <w:szCs w:val="20"/>
        </w:rPr>
        <w:tab/>
      </w:r>
      <w:sdt>
        <w:sdtPr>
          <w:rPr>
            <w:sz w:val="20"/>
            <w:szCs w:val="20"/>
          </w:rPr>
          <w:id w:val="275215266"/>
          <w:placeholder>
            <w:docPart w:val="0429575911684184B4EA89028EF94203"/>
          </w:placeholder>
          <w:date>
            <w:dateFormat w:val="M/d/yyyy"/>
            <w:lid w:val="en-US"/>
            <w:storeMappedDataAs w:val="dateTime"/>
            <w:calendar w:val="gregorian"/>
          </w:date>
        </w:sdtPr>
        <w:sdtEndPr/>
        <w:sdtContent>
          <w:r w:rsidRPr="00BC3DF0">
            <w:rPr>
              <w:sz w:val="20"/>
              <w:szCs w:val="20"/>
            </w:rPr>
            <w:t>2012-present</w:t>
          </w:r>
        </w:sdtContent>
      </w:sdt>
    </w:p>
    <w:p w14:paraId="217A5B03" w14:textId="77777777" w:rsidR="000053BC" w:rsidRPr="00BC3DF0" w:rsidRDefault="00E37E19">
      <w:pPr>
        <w:pStyle w:val="SpaceAfter"/>
        <w:rPr>
          <w:sz w:val="20"/>
          <w:szCs w:val="20"/>
        </w:rPr>
      </w:pPr>
      <w:r w:rsidRPr="00BC3DF0">
        <w:rPr>
          <w:sz w:val="20"/>
          <w:szCs w:val="20"/>
        </w:rPr>
        <w:t>Taught business-oriented public speaking course as required by the Business School.</w:t>
      </w:r>
    </w:p>
    <w:p w14:paraId="6E02363D" w14:textId="77777777" w:rsidR="000053BC" w:rsidRPr="00BC3DF0" w:rsidRDefault="00E37E19">
      <w:pPr>
        <w:pStyle w:val="JobTitle"/>
        <w:rPr>
          <w:sz w:val="20"/>
          <w:szCs w:val="20"/>
        </w:rPr>
      </w:pPr>
      <w:r w:rsidRPr="00BC3DF0">
        <w:rPr>
          <w:sz w:val="20"/>
          <w:szCs w:val="20"/>
        </w:rPr>
        <w:t>Adjunct Instructor – “Business and Professional Speaking” (online)</w:t>
      </w:r>
      <w:r w:rsidR="001F264C" w:rsidRPr="00BC3DF0">
        <w:rPr>
          <w:sz w:val="20"/>
          <w:szCs w:val="20"/>
        </w:rPr>
        <w:tab/>
      </w:r>
      <w:sdt>
        <w:sdtPr>
          <w:rPr>
            <w:sz w:val="20"/>
            <w:szCs w:val="20"/>
          </w:rPr>
          <w:id w:val="275215269"/>
          <w:placeholder>
            <w:docPart w:val="ED85E4B717A5421EBE6BCFE542FD8E09"/>
          </w:placeholder>
          <w:date>
            <w:dateFormat w:val="YYYY"/>
            <w:lid w:val="en-US"/>
            <w:storeMappedDataAs w:val="dateTime"/>
            <w:calendar w:val="gregorian"/>
          </w:date>
        </w:sdtPr>
        <w:sdtEndPr/>
        <w:sdtContent>
          <w:r w:rsidRPr="00BC3DF0">
            <w:rPr>
              <w:sz w:val="20"/>
              <w:szCs w:val="20"/>
            </w:rPr>
            <w:t>2013-present</w:t>
          </w:r>
        </w:sdtContent>
      </w:sdt>
    </w:p>
    <w:p w14:paraId="65E7AC2F" w14:textId="77777777" w:rsidR="007A7FF6" w:rsidRPr="00BC3DF0" w:rsidRDefault="00E37E19" w:rsidP="0025449A">
      <w:pPr>
        <w:pStyle w:val="SpaceAfter"/>
        <w:rPr>
          <w:sz w:val="20"/>
          <w:szCs w:val="20"/>
        </w:rPr>
      </w:pPr>
      <w:r w:rsidRPr="00BC3DF0">
        <w:rPr>
          <w:sz w:val="20"/>
          <w:szCs w:val="20"/>
        </w:rPr>
        <w:t>Adapted face-to-face business and professional speaking course to an online format</w:t>
      </w:r>
      <w:r w:rsidR="00442029" w:rsidRPr="00BC3DF0">
        <w:rPr>
          <w:sz w:val="20"/>
          <w:szCs w:val="20"/>
        </w:rPr>
        <w:t>.</w:t>
      </w:r>
    </w:p>
    <w:p w14:paraId="03C561D1" w14:textId="77777777" w:rsidR="000053BC" w:rsidRPr="00BC3DF0" w:rsidRDefault="00E37E19">
      <w:pPr>
        <w:pStyle w:val="JobTitle"/>
        <w:rPr>
          <w:sz w:val="20"/>
          <w:szCs w:val="20"/>
        </w:rPr>
      </w:pPr>
      <w:r w:rsidRPr="00BC3DF0">
        <w:rPr>
          <w:sz w:val="20"/>
          <w:szCs w:val="20"/>
        </w:rPr>
        <w:t>Adjunct instructor – “Newswriting”</w:t>
      </w:r>
      <w:r w:rsidR="001F264C" w:rsidRPr="00BC3DF0">
        <w:rPr>
          <w:sz w:val="20"/>
          <w:szCs w:val="20"/>
        </w:rPr>
        <w:tab/>
      </w:r>
      <w:sdt>
        <w:sdtPr>
          <w:rPr>
            <w:sz w:val="20"/>
            <w:szCs w:val="20"/>
          </w:rPr>
          <w:id w:val="275215274"/>
          <w:placeholder>
            <w:docPart w:val="8C543BFFDFFC4C4ABD5F55E500C7EEB1"/>
          </w:placeholder>
          <w:date>
            <w:dateFormat w:val="M/d/yyyy"/>
            <w:lid w:val="en-US"/>
            <w:storeMappedDataAs w:val="dateTime"/>
            <w:calendar w:val="gregorian"/>
          </w:date>
        </w:sdtPr>
        <w:sdtEndPr/>
        <w:sdtContent>
          <w:r w:rsidRPr="00BC3DF0">
            <w:rPr>
              <w:sz w:val="20"/>
              <w:szCs w:val="20"/>
            </w:rPr>
            <w:t>2013-present</w:t>
          </w:r>
        </w:sdtContent>
      </w:sdt>
    </w:p>
    <w:p w14:paraId="46464121" w14:textId="77777777" w:rsidR="000053BC" w:rsidRPr="00BC3DF0" w:rsidRDefault="00E37E19">
      <w:pPr>
        <w:pStyle w:val="SpaceAfter"/>
        <w:rPr>
          <w:sz w:val="20"/>
          <w:szCs w:val="20"/>
        </w:rPr>
      </w:pPr>
      <w:r w:rsidRPr="00BC3DF0">
        <w:rPr>
          <w:sz w:val="20"/>
          <w:szCs w:val="20"/>
        </w:rPr>
        <w:t>Taught 300-level newswriting course</w:t>
      </w:r>
      <w:r w:rsidR="00442029" w:rsidRPr="00BC3DF0">
        <w:rPr>
          <w:sz w:val="20"/>
          <w:szCs w:val="20"/>
        </w:rPr>
        <w:t>.</w:t>
      </w:r>
    </w:p>
    <w:p w14:paraId="103D5D4B" w14:textId="77777777" w:rsidR="00E37E19" w:rsidRPr="00BC3DF0" w:rsidRDefault="00E37E19" w:rsidP="00E37E19">
      <w:pPr>
        <w:pStyle w:val="JobTitle"/>
        <w:rPr>
          <w:sz w:val="20"/>
          <w:szCs w:val="20"/>
        </w:rPr>
      </w:pPr>
      <w:r w:rsidRPr="00BC3DF0">
        <w:rPr>
          <w:sz w:val="20"/>
          <w:szCs w:val="20"/>
        </w:rPr>
        <w:t>Adjunct instructor – “Online Journalism”</w:t>
      </w:r>
      <w:r w:rsidR="00442029" w:rsidRPr="00BC3DF0">
        <w:rPr>
          <w:sz w:val="20"/>
          <w:szCs w:val="20"/>
        </w:rPr>
        <w:t xml:space="preserve"> (online)</w:t>
      </w:r>
      <w:r w:rsidRPr="00BC3DF0">
        <w:rPr>
          <w:sz w:val="20"/>
          <w:szCs w:val="20"/>
        </w:rPr>
        <w:tab/>
        <w:t>2013-present</w:t>
      </w:r>
    </w:p>
    <w:p w14:paraId="1D30B29B" w14:textId="2A903C82" w:rsidR="00E37E19" w:rsidRPr="00BC3DF0" w:rsidRDefault="00442029" w:rsidP="00E37E19">
      <w:pPr>
        <w:pStyle w:val="SpaceAfter"/>
        <w:rPr>
          <w:sz w:val="20"/>
          <w:szCs w:val="20"/>
        </w:rPr>
      </w:pPr>
      <w:r w:rsidRPr="00BC3DF0">
        <w:rPr>
          <w:sz w:val="20"/>
          <w:szCs w:val="20"/>
        </w:rPr>
        <w:t xml:space="preserve">Developed and taught </w:t>
      </w:r>
      <w:r w:rsidR="00E37E19" w:rsidRPr="00BC3DF0">
        <w:rPr>
          <w:sz w:val="20"/>
          <w:szCs w:val="20"/>
        </w:rPr>
        <w:t>online journalism course</w:t>
      </w:r>
      <w:r w:rsidRPr="00BC3DF0">
        <w:rPr>
          <w:sz w:val="20"/>
          <w:szCs w:val="20"/>
        </w:rPr>
        <w:t xml:space="preserve"> </w:t>
      </w:r>
      <w:r w:rsidR="007D4BAC">
        <w:rPr>
          <w:sz w:val="20"/>
          <w:szCs w:val="20"/>
        </w:rPr>
        <w:t>in</w:t>
      </w:r>
      <w:r w:rsidRPr="00BC3DF0">
        <w:rPr>
          <w:sz w:val="20"/>
          <w:szCs w:val="20"/>
        </w:rPr>
        <w:t xml:space="preserve"> an online format.</w:t>
      </w:r>
    </w:p>
    <w:p w14:paraId="7040AC2A" w14:textId="77777777" w:rsidR="00442029" w:rsidRPr="00BC3DF0" w:rsidRDefault="00442029" w:rsidP="00442029">
      <w:pPr>
        <w:pStyle w:val="JobTitle"/>
        <w:rPr>
          <w:sz w:val="20"/>
          <w:szCs w:val="20"/>
        </w:rPr>
      </w:pPr>
      <w:r w:rsidRPr="00BC3DF0">
        <w:rPr>
          <w:sz w:val="20"/>
          <w:szCs w:val="20"/>
        </w:rPr>
        <w:lastRenderedPageBreak/>
        <w:t>Adjunct instructor – “Research Methods”</w:t>
      </w:r>
      <w:r w:rsidRPr="00BC3DF0">
        <w:rPr>
          <w:sz w:val="20"/>
          <w:szCs w:val="20"/>
        </w:rPr>
        <w:tab/>
      </w:r>
      <w:sdt>
        <w:sdtPr>
          <w:rPr>
            <w:sz w:val="20"/>
            <w:szCs w:val="20"/>
          </w:rPr>
          <w:id w:val="-277954843"/>
          <w:placeholder>
            <w:docPart w:val="4E5F63EED2404227846CA992B366EE80"/>
          </w:placeholder>
          <w:date>
            <w:dateFormat w:val="M/d/yyyy"/>
            <w:lid w:val="en-US"/>
            <w:storeMappedDataAs w:val="dateTime"/>
            <w:calendar w:val="gregorian"/>
          </w:date>
        </w:sdtPr>
        <w:sdtEndPr/>
        <w:sdtContent>
          <w:r w:rsidRPr="00BC3DF0">
            <w:rPr>
              <w:sz w:val="20"/>
              <w:szCs w:val="20"/>
            </w:rPr>
            <w:t>2013-present</w:t>
          </w:r>
        </w:sdtContent>
      </w:sdt>
    </w:p>
    <w:p w14:paraId="7C19A883" w14:textId="77777777" w:rsidR="009E743F" w:rsidRPr="00BC3DF0" w:rsidRDefault="00442029" w:rsidP="007A7FF6">
      <w:pPr>
        <w:pStyle w:val="SpaceAfter"/>
        <w:rPr>
          <w:sz w:val="20"/>
          <w:szCs w:val="20"/>
        </w:rPr>
      </w:pPr>
      <w:r w:rsidRPr="00BC3DF0">
        <w:rPr>
          <w:sz w:val="20"/>
          <w:szCs w:val="20"/>
        </w:rPr>
        <w:t>Taught 300-level course in communication research methods.</w:t>
      </w:r>
    </w:p>
    <w:p w14:paraId="5ADA2BD4" w14:textId="77777777" w:rsidR="007047D3" w:rsidRDefault="007047D3" w:rsidP="00346296">
      <w:pPr>
        <w:pStyle w:val="Location"/>
        <w:ind w:left="0"/>
        <w:rPr>
          <w:b/>
          <w:sz w:val="22"/>
        </w:rPr>
      </w:pPr>
    </w:p>
    <w:p w14:paraId="69BE7207" w14:textId="3B72D918" w:rsidR="00421FF8" w:rsidRPr="00BC3DF0" w:rsidRDefault="00444443" w:rsidP="00421FF8">
      <w:pPr>
        <w:pStyle w:val="Location"/>
        <w:rPr>
          <w:b/>
          <w:sz w:val="22"/>
        </w:rPr>
      </w:pPr>
      <w:r>
        <w:rPr>
          <w:b/>
          <w:sz w:val="22"/>
        </w:rPr>
        <w:t>Simmons College of Ky.</w:t>
      </w:r>
      <w:r w:rsidR="00421FF8" w:rsidRPr="00BC3DF0">
        <w:rPr>
          <w:b/>
          <w:sz w:val="22"/>
        </w:rPr>
        <w:t xml:space="preserve"> – Louisville, Ky.</w:t>
      </w:r>
    </w:p>
    <w:p w14:paraId="4A2969B5" w14:textId="77777777" w:rsidR="00421FF8" w:rsidRPr="007A7FF6" w:rsidRDefault="00421FF8" w:rsidP="00421FF8">
      <w:pPr>
        <w:pStyle w:val="Location"/>
        <w:rPr>
          <w:b/>
        </w:rPr>
      </w:pPr>
    </w:p>
    <w:p w14:paraId="31C92590" w14:textId="5328AB5F" w:rsidR="00421FF8" w:rsidRPr="00BC3DF0" w:rsidRDefault="00421FF8" w:rsidP="00421FF8">
      <w:pPr>
        <w:pStyle w:val="JobTitle"/>
        <w:rPr>
          <w:sz w:val="20"/>
          <w:szCs w:val="20"/>
        </w:rPr>
      </w:pPr>
      <w:r w:rsidRPr="00BC3DF0">
        <w:rPr>
          <w:sz w:val="20"/>
          <w:szCs w:val="20"/>
        </w:rPr>
        <w:t>Adjunct instructor – “</w:t>
      </w:r>
      <w:r w:rsidR="00444443">
        <w:rPr>
          <w:sz w:val="20"/>
          <w:szCs w:val="20"/>
        </w:rPr>
        <w:t>Media Representations of Race &amp; Gender</w:t>
      </w:r>
      <w:r w:rsidRPr="00BC3DF0">
        <w:rPr>
          <w:sz w:val="20"/>
          <w:szCs w:val="20"/>
        </w:rPr>
        <w:t>”</w:t>
      </w:r>
      <w:r w:rsidRPr="00BC3DF0">
        <w:rPr>
          <w:sz w:val="20"/>
          <w:szCs w:val="20"/>
        </w:rPr>
        <w:tab/>
      </w:r>
      <w:sdt>
        <w:sdtPr>
          <w:rPr>
            <w:sz w:val="20"/>
            <w:szCs w:val="20"/>
          </w:rPr>
          <w:id w:val="787853702"/>
          <w:placeholder>
            <w:docPart w:val="1652A1BE0EC544D49D9C10089B1A1A44"/>
          </w:placeholder>
          <w:date>
            <w:dateFormat w:val="YYYY"/>
            <w:lid w:val="en-US"/>
            <w:storeMappedDataAs w:val="dateTime"/>
            <w:calendar w:val="gregorian"/>
          </w:date>
        </w:sdtPr>
        <w:sdtContent>
          <w:r w:rsidRPr="00BC3DF0">
            <w:rPr>
              <w:sz w:val="20"/>
              <w:szCs w:val="20"/>
            </w:rPr>
            <w:t>201</w:t>
          </w:r>
          <w:r w:rsidR="00444443">
            <w:rPr>
              <w:sz w:val="20"/>
              <w:szCs w:val="20"/>
            </w:rPr>
            <w:t>5</w:t>
          </w:r>
          <w:r w:rsidRPr="00BC3DF0">
            <w:rPr>
              <w:sz w:val="20"/>
              <w:szCs w:val="20"/>
            </w:rPr>
            <w:t>-present</w:t>
          </w:r>
        </w:sdtContent>
      </w:sdt>
    </w:p>
    <w:p w14:paraId="0CB2D2DE" w14:textId="1627AA1C" w:rsidR="00421FF8" w:rsidRDefault="00421FF8" w:rsidP="00421FF8">
      <w:pPr>
        <w:pStyle w:val="SpaceAfter"/>
        <w:rPr>
          <w:sz w:val="20"/>
          <w:szCs w:val="20"/>
        </w:rPr>
      </w:pPr>
      <w:r w:rsidRPr="00BC3DF0">
        <w:rPr>
          <w:sz w:val="20"/>
          <w:szCs w:val="20"/>
        </w:rPr>
        <w:t xml:space="preserve">Taught </w:t>
      </w:r>
      <w:r w:rsidR="00444443">
        <w:rPr>
          <w:sz w:val="20"/>
          <w:szCs w:val="20"/>
        </w:rPr>
        <w:t>classes in the Communication department of a small HBCU in Louisville</w:t>
      </w:r>
      <w:r w:rsidRPr="00BC3DF0">
        <w:rPr>
          <w:sz w:val="20"/>
          <w:szCs w:val="20"/>
        </w:rPr>
        <w:t>.</w:t>
      </w:r>
      <w:r w:rsidR="00444443">
        <w:rPr>
          <w:sz w:val="20"/>
          <w:szCs w:val="20"/>
        </w:rPr>
        <w:t xml:space="preserve"> Simmons was founded in 1879 by former slaves.</w:t>
      </w:r>
    </w:p>
    <w:p w14:paraId="0AB5B596" w14:textId="1AAC3DFF" w:rsidR="00444443" w:rsidRDefault="00444443" w:rsidP="007047D3">
      <w:pPr>
        <w:pStyle w:val="SpaceAfter"/>
        <w:spacing w:after="0" w:line="240" w:lineRule="auto"/>
        <w:rPr>
          <w:b/>
          <w:sz w:val="20"/>
          <w:szCs w:val="20"/>
        </w:rPr>
      </w:pPr>
      <w:r w:rsidRPr="00444443">
        <w:rPr>
          <w:b/>
          <w:sz w:val="20"/>
          <w:szCs w:val="20"/>
        </w:rPr>
        <w:t>Faculty Advisor for Simmons newsletter</w:t>
      </w:r>
      <w:r>
        <w:rPr>
          <w:sz w:val="20"/>
          <w:szCs w:val="20"/>
        </w:rPr>
        <w:tab/>
      </w:r>
      <w:r w:rsidRPr="00444443">
        <w:rPr>
          <w:b/>
          <w:sz w:val="20"/>
          <w:szCs w:val="20"/>
        </w:rPr>
        <w:t>2018-present</w:t>
      </w:r>
    </w:p>
    <w:p w14:paraId="68C93BBB" w14:textId="2A70921D" w:rsidR="007047D3" w:rsidRDefault="007047D3" w:rsidP="00391625">
      <w:pPr>
        <w:pStyle w:val="SpaceAfter"/>
        <w:rPr>
          <w:sz w:val="20"/>
          <w:szCs w:val="20"/>
        </w:rPr>
      </w:pPr>
      <w:r>
        <w:rPr>
          <w:sz w:val="20"/>
          <w:szCs w:val="20"/>
        </w:rPr>
        <w:t>Helped launch a student-run newsletter at Simmons College and served as its faculty advisor.</w:t>
      </w:r>
    </w:p>
    <w:p w14:paraId="3BA21C3B" w14:textId="77777777" w:rsidR="00391625" w:rsidRPr="00391625" w:rsidRDefault="00391625" w:rsidP="00391625">
      <w:pPr>
        <w:pStyle w:val="SpaceAfter"/>
        <w:rPr>
          <w:b/>
          <w:sz w:val="20"/>
          <w:szCs w:val="20"/>
        </w:rPr>
      </w:pPr>
    </w:p>
    <w:p w14:paraId="76727EF0" w14:textId="6CE0F28E" w:rsidR="007047D3" w:rsidRPr="00BC3DF0" w:rsidRDefault="007047D3" w:rsidP="007047D3">
      <w:pPr>
        <w:pStyle w:val="Location"/>
        <w:rPr>
          <w:b/>
          <w:sz w:val="22"/>
        </w:rPr>
      </w:pPr>
      <w:r>
        <w:rPr>
          <w:b/>
          <w:sz w:val="22"/>
        </w:rPr>
        <w:t>Indiana University Southeast</w:t>
      </w:r>
      <w:r w:rsidR="00391625">
        <w:rPr>
          <w:b/>
          <w:sz w:val="22"/>
        </w:rPr>
        <w:t xml:space="preserve"> – New Albany, Ind.</w:t>
      </w:r>
      <w:bookmarkStart w:id="0" w:name="_GoBack"/>
      <w:bookmarkEnd w:id="0"/>
    </w:p>
    <w:p w14:paraId="217CABB5" w14:textId="77777777" w:rsidR="007047D3" w:rsidRPr="007A7FF6" w:rsidRDefault="007047D3" w:rsidP="007047D3">
      <w:pPr>
        <w:pStyle w:val="Location"/>
        <w:rPr>
          <w:b/>
        </w:rPr>
      </w:pPr>
    </w:p>
    <w:p w14:paraId="46D41599" w14:textId="1A4A29C7" w:rsidR="007047D3" w:rsidRPr="00BC3DF0" w:rsidRDefault="007047D3" w:rsidP="007047D3">
      <w:pPr>
        <w:pStyle w:val="JobTitle"/>
        <w:rPr>
          <w:sz w:val="20"/>
          <w:szCs w:val="20"/>
        </w:rPr>
      </w:pPr>
      <w:r w:rsidRPr="00BC3DF0">
        <w:rPr>
          <w:sz w:val="20"/>
          <w:szCs w:val="20"/>
        </w:rPr>
        <w:t>Adjunct instructor – “</w:t>
      </w:r>
      <w:r>
        <w:rPr>
          <w:sz w:val="20"/>
          <w:szCs w:val="20"/>
        </w:rPr>
        <w:t>Persuasion</w:t>
      </w:r>
      <w:r w:rsidRPr="00BC3DF0">
        <w:rPr>
          <w:sz w:val="20"/>
          <w:szCs w:val="20"/>
        </w:rPr>
        <w:t>”</w:t>
      </w:r>
      <w:r w:rsidRPr="00BC3DF0">
        <w:rPr>
          <w:sz w:val="20"/>
          <w:szCs w:val="20"/>
        </w:rPr>
        <w:tab/>
      </w:r>
      <w:sdt>
        <w:sdtPr>
          <w:rPr>
            <w:sz w:val="20"/>
            <w:szCs w:val="20"/>
          </w:rPr>
          <w:id w:val="907190195"/>
          <w:placeholder>
            <w:docPart w:val="9E1DDC8AC104497AB22BF1CD3EC73429"/>
          </w:placeholder>
          <w:date>
            <w:dateFormat w:val="YYYY"/>
            <w:lid w:val="en-US"/>
            <w:storeMappedDataAs w:val="dateTime"/>
            <w:calendar w:val="gregorian"/>
          </w:date>
        </w:sdtPr>
        <w:sdtContent>
          <w:r w:rsidRPr="00BC3DF0">
            <w:rPr>
              <w:sz w:val="20"/>
              <w:szCs w:val="20"/>
            </w:rPr>
            <w:t>201</w:t>
          </w:r>
          <w:r>
            <w:rPr>
              <w:sz w:val="20"/>
              <w:szCs w:val="20"/>
            </w:rPr>
            <w:t>4-2015</w:t>
          </w:r>
        </w:sdtContent>
      </w:sdt>
    </w:p>
    <w:p w14:paraId="2D1A65AE" w14:textId="77777777" w:rsidR="00391625" w:rsidRDefault="007047D3" w:rsidP="00391625">
      <w:pPr>
        <w:pStyle w:val="SpaceAfter"/>
        <w:rPr>
          <w:sz w:val="20"/>
          <w:szCs w:val="20"/>
        </w:rPr>
      </w:pPr>
      <w:r w:rsidRPr="00BC3DF0">
        <w:rPr>
          <w:sz w:val="20"/>
          <w:szCs w:val="20"/>
        </w:rPr>
        <w:t xml:space="preserve">Taught </w:t>
      </w:r>
      <w:r>
        <w:rPr>
          <w:sz w:val="20"/>
          <w:szCs w:val="20"/>
        </w:rPr>
        <w:t xml:space="preserve">a face-to-face/online hybrid </w:t>
      </w:r>
      <w:r>
        <w:rPr>
          <w:sz w:val="20"/>
          <w:szCs w:val="20"/>
        </w:rPr>
        <w:t>class in the Communication department.</w:t>
      </w:r>
    </w:p>
    <w:p w14:paraId="7CC89723" w14:textId="77777777" w:rsidR="00391625" w:rsidRDefault="00391625" w:rsidP="00391625">
      <w:pPr>
        <w:pStyle w:val="SpaceAfter"/>
        <w:rPr>
          <w:b/>
          <w:sz w:val="24"/>
          <w:szCs w:val="24"/>
        </w:rPr>
      </w:pPr>
    </w:p>
    <w:p w14:paraId="5F36A0E3" w14:textId="68BB841F" w:rsidR="000053BC" w:rsidRPr="00391625" w:rsidRDefault="001F264C" w:rsidP="00391625">
      <w:pPr>
        <w:pStyle w:val="SpaceAfter"/>
        <w:ind w:left="0"/>
        <w:rPr>
          <w:sz w:val="20"/>
          <w:szCs w:val="20"/>
        </w:rPr>
      </w:pPr>
      <w:r w:rsidRPr="00BC3DF0">
        <w:rPr>
          <w:b/>
          <w:sz w:val="24"/>
          <w:szCs w:val="24"/>
        </w:rPr>
        <w:t>RELATED EXPERIENCE</w:t>
      </w:r>
    </w:p>
    <w:p w14:paraId="4DC716CE" w14:textId="77777777" w:rsidR="000053BC" w:rsidRPr="00BC3DF0" w:rsidRDefault="009E743F">
      <w:pPr>
        <w:pStyle w:val="Location"/>
        <w:rPr>
          <w:sz w:val="20"/>
          <w:szCs w:val="20"/>
        </w:rPr>
      </w:pPr>
      <w:r w:rsidRPr="00BC3DF0">
        <w:rPr>
          <w:b/>
          <w:sz w:val="20"/>
          <w:szCs w:val="20"/>
        </w:rPr>
        <w:t xml:space="preserve">PLS Inc. </w:t>
      </w:r>
      <w:r w:rsidRPr="00BC3DF0">
        <w:rPr>
          <w:sz w:val="20"/>
          <w:szCs w:val="20"/>
        </w:rPr>
        <w:t>Houston, Texas</w:t>
      </w:r>
    </w:p>
    <w:p w14:paraId="69C2BDB7" w14:textId="77777777" w:rsidR="000053BC" w:rsidRPr="00BC3DF0" w:rsidRDefault="009E743F">
      <w:pPr>
        <w:pStyle w:val="JobTitle"/>
        <w:rPr>
          <w:sz w:val="20"/>
          <w:szCs w:val="20"/>
        </w:rPr>
      </w:pPr>
      <w:r w:rsidRPr="00BC3DF0">
        <w:rPr>
          <w:sz w:val="20"/>
          <w:szCs w:val="20"/>
        </w:rPr>
        <w:t>Contract writer</w:t>
      </w:r>
      <w:r w:rsidR="001F264C" w:rsidRPr="00BC3DF0">
        <w:rPr>
          <w:sz w:val="20"/>
          <w:szCs w:val="20"/>
        </w:rPr>
        <w:tab/>
      </w:r>
      <w:sdt>
        <w:sdtPr>
          <w:rPr>
            <w:sz w:val="20"/>
            <w:szCs w:val="20"/>
          </w:rPr>
          <w:id w:val="275215280"/>
          <w:placeholder>
            <w:docPart w:val="A9F3E7D424DA4480BD05E1A7052F6DAC"/>
          </w:placeholder>
          <w:date w:fullDate="2011-04-01T00:00:00Z">
            <w:dateFormat w:val="MMMM yyyy"/>
            <w:lid w:val="en-US"/>
            <w:storeMappedDataAs w:val="dateTime"/>
            <w:calendar w:val="gregorian"/>
          </w:date>
        </w:sdtPr>
        <w:sdtEndPr/>
        <w:sdtContent>
          <w:r w:rsidRPr="00BC3DF0">
            <w:rPr>
              <w:sz w:val="20"/>
              <w:szCs w:val="20"/>
            </w:rPr>
            <w:t>April 2011</w:t>
          </w:r>
        </w:sdtContent>
      </w:sdt>
      <w:r w:rsidR="006D284C">
        <w:rPr>
          <w:sz w:val="20"/>
          <w:szCs w:val="20"/>
        </w:rPr>
        <w:t xml:space="preserve"> – Nov. 2016</w:t>
      </w:r>
    </w:p>
    <w:p w14:paraId="6EF5105C" w14:textId="77777777" w:rsidR="000053BC" w:rsidRPr="00BC3DF0" w:rsidRDefault="009E743F">
      <w:pPr>
        <w:pStyle w:val="SpaceAfter"/>
        <w:rPr>
          <w:sz w:val="20"/>
          <w:szCs w:val="20"/>
        </w:rPr>
      </w:pPr>
      <w:r w:rsidRPr="00BC3DF0">
        <w:rPr>
          <w:sz w:val="20"/>
          <w:szCs w:val="20"/>
        </w:rPr>
        <w:t>Wrote and edited a group of newsletters related to the Canadian oil and gas industry.</w:t>
      </w:r>
    </w:p>
    <w:p w14:paraId="4A81956E" w14:textId="77777777" w:rsidR="000053BC" w:rsidRPr="00BC3DF0" w:rsidRDefault="009E743F">
      <w:pPr>
        <w:pStyle w:val="Location"/>
        <w:rPr>
          <w:sz w:val="20"/>
          <w:szCs w:val="20"/>
        </w:rPr>
      </w:pPr>
      <w:r w:rsidRPr="00BC3DF0">
        <w:rPr>
          <w:b/>
          <w:sz w:val="20"/>
          <w:szCs w:val="20"/>
        </w:rPr>
        <w:t>NetWorld Media Group</w:t>
      </w:r>
      <w:r w:rsidRPr="00BC3DF0">
        <w:rPr>
          <w:sz w:val="20"/>
          <w:szCs w:val="20"/>
        </w:rPr>
        <w:t>, Louisville, Ky</w:t>
      </w:r>
      <w:r w:rsidR="007A7FF6" w:rsidRPr="00BC3DF0">
        <w:rPr>
          <w:sz w:val="20"/>
          <w:szCs w:val="20"/>
        </w:rPr>
        <w:t>.</w:t>
      </w:r>
    </w:p>
    <w:p w14:paraId="684E681D" w14:textId="77777777" w:rsidR="000053BC" w:rsidRPr="00BC3DF0" w:rsidRDefault="009E743F">
      <w:pPr>
        <w:pStyle w:val="JobTitle"/>
        <w:rPr>
          <w:sz w:val="20"/>
          <w:szCs w:val="20"/>
        </w:rPr>
      </w:pPr>
      <w:r w:rsidRPr="00BC3DF0">
        <w:rPr>
          <w:sz w:val="20"/>
          <w:szCs w:val="20"/>
        </w:rPr>
        <w:t>Freelance writer</w:t>
      </w:r>
      <w:r w:rsidR="001F264C" w:rsidRPr="00BC3DF0">
        <w:rPr>
          <w:sz w:val="20"/>
          <w:szCs w:val="20"/>
        </w:rPr>
        <w:tab/>
      </w:r>
      <w:sdt>
        <w:sdtPr>
          <w:rPr>
            <w:sz w:val="20"/>
            <w:szCs w:val="20"/>
          </w:rPr>
          <w:id w:val="275215288"/>
          <w:placeholder>
            <w:docPart w:val="5F72E612139E42C7A99A69B2C08DCF3C"/>
          </w:placeholder>
          <w:date w:fullDate="2011-04-01T00:00:00Z">
            <w:dateFormat w:val="MMMM yyyy"/>
            <w:lid w:val="en-US"/>
            <w:storeMappedDataAs w:val="dateTime"/>
            <w:calendar w:val="gregorian"/>
          </w:date>
        </w:sdtPr>
        <w:sdtEndPr/>
        <w:sdtContent>
          <w:r w:rsidRPr="00BC3DF0">
            <w:rPr>
              <w:sz w:val="20"/>
              <w:szCs w:val="20"/>
            </w:rPr>
            <w:t>April 2011</w:t>
          </w:r>
        </w:sdtContent>
      </w:sdt>
      <w:r w:rsidR="001F264C" w:rsidRPr="00BC3DF0">
        <w:rPr>
          <w:sz w:val="20"/>
          <w:szCs w:val="20"/>
        </w:rPr>
        <w:t xml:space="preserve"> – </w:t>
      </w:r>
      <w:sdt>
        <w:sdtPr>
          <w:rPr>
            <w:sz w:val="20"/>
            <w:szCs w:val="20"/>
          </w:rPr>
          <w:id w:val="275215290"/>
          <w:placeholder>
            <w:docPart w:val="6E0335AE12254232B7598002A2DED407"/>
          </w:placeholder>
          <w:date>
            <w:dateFormat w:val="MMMM yyyy"/>
            <w:lid w:val="en-US"/>
            <w:storeMappedDataAs w:val="dateTime"/>
            <w:calendar w:val="gregorian"/>
          </w:date>
        </w:sdtPr>
        <w:sdtEndPr/>
        <w:sdtContent>
          <w:r w:rsidRPr="00BC3DF0">
            <w:rPr>
              <w:sz w:val="20"/>
              <w:szCs w:val="20"/>
            </w:rPr>
            <w:t>present</w:t>
          </w:r>
        </w:sdtContent>
      </w:sdt>
    </w:p>
    <w:p w14:paraId="22FD017F" w14:textId="77777777" w:rsidR="000053BC" w:rsidRPr="00BC3DF0" w:rsidRDefault="009E743F">
      <w:pPr>
        <w:pStyle w:val="SpaceAfter"/>
        <w:rPr>
          <w:sz w:val="20"/>
          <w:szCs w:val="20"/>
        </w:rPr>
      </w:pPr>
      <w:r w:rsidRPr="00BC3DF0">
        <w:rPr>
          <w:sz w:val="20"/>
          <w:szCs w:val="20"/>
        </w:rPr>
        <w:t>Wrote a variety of white papers, case studies, guides and special reports for clients in the banking, self-service, digital signage and restaurant industries.</w:t>
      </w:r>
    </w:p>
    <w:p w14:paraId="5F2F1A42" w14:textId="77777777" w:rsidR="000053BC" w:rsidRPr="00BC3DF0" w:rsidRDefault="009E743F">
      <w:pPr>
        <w:pStyle w:val="Location"/>
        <w:rPr>
          <w:sz w:val="20"/>
          <w:szCs w:val="20"/>
        </w:rPr>
      </w:pPr>
      <w:r w:rsidRPr="00BC3DF0">
        <w:rPr>
          <w:b/>
          <w:sz w:val="20"/>
          <w:szCs w:val="20"/>
        </w:rPr>
        <w:t>NetWorld Media Group</w:t>
      </w:r>
      <w:r w:rsidRPr="00BC3DF0">
        <w:rPr>
          <w:sz w:val="20"/>
          <w:szCs w:val="20"/>
        </w:rPr>
        <w:t>, Louisville, Ky</w:t>
      </w:r>
      <w:r w:rsidR="007A7FF6" w:rsidRPr="00BC3DF0">
        <w:rPr>
          <w:sz w:val="20"/>
          <w:szCs w:val="20"/>
        </w:rPr>
        <w:t>.</w:t>
      </w:r>
    </w:p>
    <w:p w14:paraId="2D0F4DDD" w14:textId="77777777" w:rsidR="000053BC" w:rsidRPr="00BC3DF0" w:rsidRDefault="009E743F">
      <w:pPr>
        <w:pStyle w:val="JobTitle"/>
        <w:rPr>
          <w:sz w:val="20"/>
          <w:szCs w:val="20"/>
        </w:rPr>
      </w:pPr>
      <w:r w:rsidRPr="00BC3DF0">
        <w:rPr>
          <w:sz w:val="20"/>
          <w:szCs w:val="20"/>
        </w:rPr>
        <w:t>Editor of special publications</w:t>
      </w:r>
      <w:r w:rsidR="001F264C" w:rsidRPr="00BC3DF0">
        <w:rPr>
          <w:sz w:val="20"/>
          <w:szCs w:val="20"/>
        </w:rPr>
        <w:tab/>
      </w:r>
      <w:sdt>
        <w:sdtPr>
          <w:rPr>
            <w:sz w:val="20"/>
            <w:szCs w:val="20"/>
          </w:rPr>
          <w:id w:val="275215299"/>
          <w:placeholder>
            <w:docPart w:val="7E1B596185A14AE498E5368A8302AD1B"/>
          </w:placeholder>
          <w:date>
            <w:dateFormat w:val="YYYY"/>
            <w:lid w:val="en-US"/>
            <w:storeMappedDataAs w:val="dateTime"/>
            <w:calendar w:val="gregorian"/>
          </w:date>
        </w:sdtPr>
        <w:sdtEndPr/>
        <w:sdtContent>
          <w:r w:rsidRPr="00BC3DF0">
            <w:rPr>
              <w:sz w:val="20"/>
              <w:szCs w:val="20"/>
            </w:rPr>
            <w:t>Jan. 2007 – April 2011</w:t>
          </w:r>
        </w:sdtContent>
      </w:sdt>
    </w:p>
    <w:p w14:paraId="3F2AE2BD" w14:textId="77777777" w:rsidR="007A7FF6" w:rsidRPr="00BC3DF0" w:rsidRDefault="007A7FF6" w:rsidP="0025449A">
      <w:pPr>
        <w:pStyle w:val="SpaceAfter"/>
        <w:rPr>
          <w:sz w:val="20"/>
          <w:szCs w:val="20"/>
        </w:rPr>
      </w:pPr>
      <w:r w:rsidRPr="00BC3DF0">
        <w:rPr>
          <w:sz w:val="20"/>
          <w:szCs w:val="20"/>
        </w:rPr>
        <w:t>Wrote a variety of white papers, case studies, guides and special reports for clients in the banking, self-service, digital signage and restaurant industries.</w:t>
      </w:r>
    </w:p>
    <w:p w14:paraId="6B494320" w14:textId="77777777" w:rsidR="000053BC" w:rsidRPr="00BC3DF0" w:rsidRDefault="009E743F">
      <w:pPr>
        <w:pStyle w:val="Location"/>
        <w:rPr>
          <w:sz w:val="20"/>
          <w:szCs w:val="20"/>
        </w:rPr>
      </w:pPr>
      <w:r w:rsidRPr="00BC3DF0">
        <w:rPr>
          <w:b/>
          <w:sz w:val="20"/>
          <w:szCs w:val="20"/>
        </w:rPr>
        <w:t>Business First of Louisville</w:t>
      </w:r>
      <w:r w:rsidRPr="00BC3DF0">
        <w:rPr>
          <w:sz w:val="20"/>
          <w:szCs w:val="20"/>
        </w:rPr>
        <w:t>, Louisville, Ky</w:t>
      </w:r>
      <w:r w:rsidR="007A7FF6" w:rsidRPr="00BC3DF0">
        <w:rPr>
          <w:sz w:val="20"/>
          <w:szCs w:val="20"/>
        </w:rPr>
        <w:t>.</w:t>
      </w:r>
    </w:p>
    <w:p w14:paraId="74A113FD" w14:textId="77777777" w:rsidR="000053BC" w:rsidRPr="00BC3DF0" w:rsidRDefault="009E743F">
      <w:pPr>
        <w:pStyle w:val="JobTitle"/>
        <w:rPr>
          <w:b w:val="0"/>
          <w:sz w:val="20"/>
          <w:szCs w:val="20"/>
        </w:rPr>
      </w:pPr>
      <w:r w:rsidRPr="00BC3DF0">
        <w:rPr>
          <w:sz w:val="20"/>
          <w:szCs w:val="20"/>
        </w:rPr>
        <w:t>Staff writer</w:t>
      </w:r>
      <w:r w:rsidR="001F264C" w:rsidRPr="00BC3DF0">
        <w:rPr>
          <w:sz w:val="20"/>
          <w:szCs w:val="20"/>
        </w:rPr>
        <w:tab/>
      </w:r>
      <w:sdt>
        <w:sdtPr>
          <w:rPr>
            <w:sz w:val="20"/>
            <w:szCs w:val="20"/>
          </w:rPr>
          <w:id w:val="275215307"/>
          <w:placeholder>
            <w:docPart w:val="2248A567141C409ABE3B6834DB4709D8"/>
          </w:placeholder>
          <w:date>
            <w:dateFormat w:val="YYYY"/>
            <w:lid w:val="en-US"/>
            <w:storeMappedDataAs w:val="dateTime"/>
            <w:calendar w:val="gregorian"/>
          </w:date>
        </w:sdtPr>
        <w:sdtEndPr/>
        <w:sdtContent>
          <w:r w:rsidRPr="00BC3DF0">
            <w:rPr>
              <w:sz w:val="20"/>
              <w:szCs w:val="20"/>
            </w:rPr>
            <w:t>Jan. 2006 – Jan. 2007</w:t>
          </w:r>
        </w:sdtContent>
      </w:sdt>
    </w:p>
    <w:p w14:paraId="6288CA5E" w14:textId="77777777" w:rsidR="000053BC" w:rsidRPr="00BC3DF0" w:rsidRDefault="009E743F">
      <w:pPr>
        <w:pStyle w:val="SpaceAfter"/>
        <w:rPr>
          <w:sz w:val="20"/>
          <w:szCs w:val="20"/>
        </w:rPr>
      </w:pPr>
      <w:r w:rsidRPr="00BC3DF0">
        <w:rPr>
          <w:sz w:val="20"/>
          <w:szCs w:val="20"/>
        </w:rPr>
        <w:t>Covered a variety of beats for a weekly business journal including the utility, retail and restaurant industry. Provided content for both the print publication and the paper’s Web site.</w:t>
      </w:r>
    </w:p>
    <w:p w14:paraId="34C862EC" w14:textId="77777777" w:rsidR="00652602" w:rsidRPr="00BC3DF0" w:rsidRDefault="00652602" w:rsidP="009E743F">
      <w:pPr>
        <w:tabs>
          <w:tab w:val="left" w:pos="7560"/>
        </w:tabs>
        <w:ind w:left="288"/>
        <w:rPr>
          <w:b/>
          <w:sz w:val="20"/>
          <w:szCs w:val="20"/>
        </w:rPr>
      </w:pPr>
      <w:r w:rsidRPr="00BC3DF0">
        <w:rPr>
          <w:b/>
          <w:sz w:val="20"/>
          <w:szCs w:val="20"/>
        </w:rPr>
        <w:t xml:space="preserve">New Orleans </w:t>
      </w:r>
      <w:proofErr w:type="spellStart"/>
      <w:r w:rsidRPr="00BC3DF0">
        <w:rPr>
          <w:b/>
          <w:sz w:val="20"/>
          <w:szCs w:val="20"/>
        </w:rPr>
        <w:t>CityBusiness</w:t>
      </w:r>
      <w:proofErr w:type="spellEnd"/>
      <w:r w:rsidRPr="00BC3DF0">
        <w:rPr>
          <w:b/>
          <w:sz w:val="20"/>
          <w:szCs w:val="20"/>
        </w:rPr>
        <w:t xml:space="preserve">, </w:t>
      </w:r>
      <w:r w:rsidRPr="00BC3DF0">
        <w:rPr>
          <w:sz w:val="20"/>
          <w:szCs w:val="20"/>
        </w:rPr>
        <w:t>New Orleans, La</w:t>
      </w:r>
      <w:r w:rsidR="007A7FF6" w:rsidRPr="00BC3DF0">
        <w:rPr>
          <w:b/>
          <w:sz w:val="20"/>
          <w:szCs w:val="20"/>
        </w:rPr>
        <w:t>.</w:t>
      </w:r>
    </w:p>
    <w:p w14:paraId="0687CB5C" w14:textId="77777777" w:rsidR="009E743F" w:rsidRPr="00BC3DF0" w:rsidRDefault="009E743F" w:rsidP="009E743F">
      <w:pPr>
        <w:tabs>
          <w:tab w:val="left" w:pos="7560"/>
        </w:tabs>
        <w:ind w:left="288"/>
        <w:rPr>
          <w:sz w:val="20"/>
          <w:szCs w:val="20"/>
        </w:rPr>
      </w:pPr>
      <w:r w:rsidRPr="00BC3DF0">
        <w:rPr>
          <w:b/>
          <w:sz w:val="20"/>
          <w:szCs w:val="20"/>
        </w:rPr>
        <w:t>Staff writer</w:t>
      </w:r>
      <w:r w:rsidRPr="00BC3DF0">
        <w:rPr>
          <w:b/>
          <w:sz w:val="20"/>
          <w:szCs w:val="20"/>
        </w:rPr>
        <w:tab/>
      </w:r>
      <w:sdt>
        <w:sdtPr>
          <w:rPr>
            <w:b/>
            <w:sz w:val="20"/>
            <w:szCs w:val="20"/>
          </w:rPr>
          <w:id w:val="459932208"/>
          <w:placeholder>
            <w:docPart w:val="1A0740ED440F454B9553A4354DCDD7C3"/>
          </w:placeholder>
          <w:date>
            <w:dateFormat w:val="YYYY"/>
            <w:lid w:val="en-US"/>
            <w:storeMappedDataAs w:val="dateTime"/>
            <w:calendar w:val="gregorian"/>
          </w:date>
        </w:sdtPr>
        <w:sdtEndPr/>
        <w:sdtContent>
          <w:r w:rsidR="00652602" w:rsidRPr="00BC3DF0">
            <w:rPr>
              <w:b/>
              <w:sz w:val="20"/>
              <w:szCs w:val="20"/>
            </w:rPr>
            <w:t>Jan. 2004</w:t>
          </w:r>
          <w:r w:rsidRPr="00BC3DF0">
            <w:rPr>
              <w:b/>
              <w:sz w:val="20"/>
              <w:szCs w:val="20"/>
            </w:rPr>
            <w:t xml:space="preserve"> – Jan.</w:t>
          </w:r>
          <w:r w:rsidR="00652602" w:rsidRPr="00BC3DF0">
            <w:rPr>
              <w:b/>
              <w:sz w:val="20"/>
              <w:szCs w:val="20"/>
            </w:rPr>
            <w:t xml:space="preserve"> 2006</w:t>
          </w:r>
        </w:sdtContent>
      </w:sdt>
    </w:p>
    <w:p w14:paraId="5B70358E" w14:textId="7228CD0C" w:rsidR="007047D3" w:rsidRPr="00BC3DF0" w:rsidRDefault="00652602" w:rsidP="00391625">
      <w:pPr>
        <w:pStyle w:val="SpaceAfter"/>
        <w:rPr>
          <w:sz w:val="20"/>
          <w:szCs w:val="20"/>
        </w:rPr>
      </w:pPr>
      <w:r w:rsidRPr="00BC3DF0">
        <w:rPr>
          <w:sz w:val="20"/>
          <w:szCs w:val="20"/>
        </w:rPr>
        <w:t xml:space="preserve">Covered the Gulf Coast oil and gas industry and the utility industry. Oil and gas industry coverage cited in several trade publications, including Rigzone.com and Alexander’s Oil and Gas Connections. Contributed online content and updated company Web site </w:t>
      </w:r>
      <w:proofErr w:type="gramStart"/>
      <w:r w:rsidRPr="00BC3DF0">
        <w:rPr>
          <w:sz w:val="20"/>
          <w:szCs w:val="20"/>
        </w:rPr>
        <w:t>on a daily basis</w:t>
      </w:r>
      <w:proofErr w:type="gramEnd"/>
      <w:r w:rsidRPr="00BC3DF0">
        <w:rPr>
          <w:sz w:val="20"/>
          <w:szCs w:val="20"/>
        </w:rPr>
        <w:t>.</w:t>
      </w:r>
    </w:p>
    <w:p w14:paraId="60E413C5" w14:textId="77777777" w:rsidR="00391625" w:rsidRDefault="00391625">
      <w:pPr>
        <w:pStyle w:val="SectionHeading"/>
        <w:rPr>
          <w:b/>
          <w:sz w:val="24"/>
          <w:szCs w:val="24"/>
        </w:rPr>
      </w:pPr>
    </w:p>
    <w:p w14:paraId="370A4B5E" w14:textId="365B1FEA" w:rsidR="000053BC" w:rsidRPr="00BC3DF0" w:rsidRDefault="001F264C">
      <w:pPr>
        <w:pStyle w:val="SectionHeading"/>
        <w:rPr>
          <w:b/>
          <w:sz w:val="24"/>
          <w:szCs w:val="24"/>
        </w:rPr>
      </w:pPr>
      <w:r w:rsidRPr="00BC3DF0">
        <w:rPr>
          <w:b/>
          <w:sz w:val="24"/>
          <w:szCs w:val="24"/>
        </w:rPr>
        <w:t>PUBLICATIONS AND PAPERS</w:t>
      </w:r>
    </w:p>
    <w:p w14:paraId="20FA2AA5" w14:textId="77777777" w:rsidR="000053BC" w:rsidRPr="00BC3DF0" w:rsidRDefault="00F16900">
      <w:pPr>
        <w:pStyle w:val="ItalicHeading"/>
        <w:rPr>
          <w:sz w:val="20"/>
          <w:szCs w:val="20"/>
        </w:rPr>
      </w:pPr>
      <w:r w:rsidRPr="00BC3DF0">
        <w:rPr>
          <w:sz w:val="20"/>
          <w:szCs w:val="20"/>
        </w:rPr>
        <w:t>Recreating a Louisiana community via the Internet in the aftermath of Hurricane Katrina</w:t>
      </w:r>
    </w:p>
    <w:p w14:paraId="3842B915" w14:textId="77777777" w:rsidR="000053BC" w:rsidRPr="00BC3DF0" w:rsidRDefault="00F16900">
      <w:pPr>
        <w:pStyle w:val="SpaceAfter"/>
        <w:rPr>
          <w:sz w:val="20"/>
          <w:szCs w:val="20"/>
        </w:rPr>
      </w:pPr>
      <w:r w:rsidRPr="00BC3DF0">
        <w:rPr>
          <w:sz w:val="20"/>
          <w:szCs w:val="20"/>
        </w:rPr>
        <w:t xml:space="preserve">[Paper presented at the Kentucky Communication Association, </w:t>
      </w:r>
      <w:r w:rsidRPr="00BC3DF0">
        <w:rPr>
          <w:i/>
          <w:sz w:val="20"/>
          <w:szCs w:val="20"/>
        </w:rPr>
        <w:t>Lake Barkley, Ky.</w:t>
      </w:r>
      <w:r w:rsidRPr="00BC3DF0">
        <w:rPr>
          <w:sz w:val="20"/>
          <w:szCs w:val="20"/>
        </w:rPr>
        <w:t>]</w:t>
      </w:r>
      <w:r w:rsidR="001F264C" w:rsidRPr="00BC3DF0">
        <w:rPr>
          <w:sz w:val="20"/>
          <w:szCs w:val="20"/>
        </w:rPr>
        <w:tab/>
      </w:r>
      <w:sdt>
        <w:sdtPr>
          <w:rPr>
            <w:b/>
            <w:sz w:val="20"/>
            <w:szCs w:val="20"/>
          </w:rPr>
          <w:id w:val="275215311"/>
          <w:placeholder>
            <w:docPart w:val="4ACC9CF1A5C34EFFAB9229058DF32C84"/>
          </w:placeholder>
          <w:date>
            <w:dateFormat w:val="YYYY"/>
            <w:lid w:val="en-US"/>
            <w:storeMappedDataAs w:val="dateTime"/>
            <w:calendar w:val="gregorian"/>
          </w:date>
        </w:sdtPr>
        <w:sdtEndPr/>
        <w:sdtContent>
          <w:r w:rsidRPr="00BC3DF0">
            <w:rPr>
              <w:b/>
              <w:sz w:val="20"/>
              <w:szCs w:val="20"/>
            </w:rPr>
            <w:t>2009</w:t>
          </w:r>
        </w:sdtContent>
      </w:sdt>
    </w:p>
    <w:p w14:paraId="72C33CDB" w14:textId="77777777" w:rsidR="000053BC" w:rsidRPr="00BC3DF0" w:rsidRDefault="00F16900">
      <w:pPr>
        <w:pStyle w:val="ItalicHeading"/>
        <w:rPr>
          <w:sz w:val="20"/>
          <w:szCs w:val="20"/>
        </w:rPr>
      </w:pPr>
      <w:r w:rsidRPr="00BC3DF0">
        <w:rPr>
          <w:sz w:val="20"/>
          <w:szCs w:val="20"/>
        </w:rPr>
        <w:t>Social Media and the BP Oil Spill</w:t>
      </w:r>
    </w:p>
    <w:p w14:paraId="4702A2C8" w14:textId="77777777" w:rsidR="000053BC" w:rsidRPr="00BC3DF0" w:rsidRDefault="00F16900">
      <w:pPr>
        <w:pStyle w:val="SpaceAfter"/>
        <w:rPr>
          <w:sz w:val="20"/>
          <w:szCs w:val="20"/>
        </w:rPr>
      </w:pPr>
      <w:r w:rsidRPr="00BC3DF0">
        <w:rPr>
          <w:sz w:val="20"/>
          <w:szCs w:val="20"/>
        </w:rPr>
        <w:t xml:space="preserve">Paper presented at the Southern States Communication Association conference, </w:t>
      </w:r>
      <w:r w:rsidRPr="00BC3DF0">
        <w:rPr>
          <w:i/>
          <w:sz w:val="20"/>
          <w:szCs w:val="20"/>
        </w:rPr>
        <w:t>Little Rock, Ark.</w:t>
      </w:r>
      <w:r w:rsidR="001F264C" w:rsidRPr="00BC3DF0">
        <w:rPr>
          <w:sz w:val="20"/>
          <w:szCs w:val="20"/>
        </w:rPr>
        <w:tab/>
      </w:r>
      <w:sdt>
        <w:sdtPr>
          <w:rPr>
            <w:b/>
            <w:sz w:val="20"/>
            <w:szCs w:val="20"/>
          </w:rPr>
          <w:id w:val="277298032"/>
          <w:placeholder>
            <w:docPart w:val="BD0F93545E4C4836B3FCC0E12F96384F"/>
          </w:placeholder>
          <w:date>
            <w:dateFormat w:val="YYYY"/>
            <w:lid w:val="en-US"/>
            <w:storeMappedDataAs w:val="dateTime"/>
            <w:calendar w:val="gregorian"/>
          </w:date>
        </w:sdtPr>
        <w:sdtEndPr/>
        <w:sdtContent>
          <w:r w:rsidRPr="00BC3DF0">
            <w:rPr>
              <w:b/>
              <w:sz w:val="20"/>
              <w:szCs w:val="20"/>
            </w:rPr>
            <w:t>2011</w:t>
          </w:r>
        </w:sdtContent>
      </w:sdt>
    </w:p>
    <w:p w14:paraId="4B2BAAFF" w14:textId="77777777" w:rsidR="000053BC" w:rsidRPr="00BC3DF0" w:rsidRDefault="00F16900">
      <w:pPr>
        <w:pStyle w:val="ItalicHeading"/>
        <w:rPr>
          <w:sz w:val="20"/>
          <w:szCs w:val="20"/>
        </w:rPr>
      </w:pPr>
      <w:r w:rsidRPr="00BC3DF0">
        <w:rPr>
          <w:sz w:val="20"/>
          <w:szCs w:val="20"/>
        </w:rPr>
        <w:t>Reducing Energy Consumption in Campus Dorms</w:t>
      </w:r>
    </w:p>
    <w:p w14:paraId="654BD865" w14:textId="77777777" w:rsidR="000053BC" w:rsidRPr="00BC3DF0" w:rsidRDefault="00F16900">
      <w:pPr>
        <w:pStyle w:val="SpaceAfter"/>
        <w:rPr>
          <w:sz w:val="20"/>
          <w:szCs w:val="20"/>
        </w:rPr>
      </w:pPr>
      <w:r w:rsidRPr="00BC3DF0">
        <w:rPr>
          <w:sz w:val="20"/>
          <w:szCs w:val="20"/>
        </w:rPr>
        <w:t>Paper presented at the Association for the Advancement of Sustainability in Higher Education conference</w:t>
      </w:r>
      <w:r w:rsidR="00996EE3" w:rsidRPr="00BC3DF0">
        <w:rPr>
          <w:sz w:val="20"/>
          <w:szCs w:val="20"/>
        </w:rPr>
        <w:t xml:space="preserve">, </w:t>
      </w:r>
      <w:r w:rsidR="00996EE3" w:rsidRPr="00BC3DF0">
        <w:rPr>
          <w:i/>
          <w:sz w:val="20"/>
          <w:szCs w:val="20"/>
        </w:rPr>
        <w:t>Los Angeles, Calif.</w:t>
      </w:r>
      <w:r w:rsidR="001F264C" w:rsidRPr="00BC3DF0">
        <w:rPr>
          <w:sz w:val="20"/>
          <w:szCs w:val="20"/>
        </w:rPr>
        <w:tab/>
      </w:r>
      <w:sdt>
        <w:sdtPr>
          <w:rPr>
            <w:b/>
            <w:sz w:val="20"/>
            <w:szCs w:val="20"/>
          </w:rPr>
          <w:id w:val="277298037"/>
          <w:placeholder>
            <w:docPart w:val="9F74C17908B4425193D889C7025DB5A1"/>
          </w:placeholder>
          <w:date>
            <w:dateFormat w:val="YYYY"/>
            <w:lid w:val="en-US"/>
            <w:storeMappedDataAs w:val="dateTime"/>
            <w:calendar w:val="gregorian"/>
          </w:date>
        </w:sdtPr>
        <w:sdtEndPr/>
        <w:sdtContent>
          <w:r w:rsidRPr="00BC3DF0">
            <w:rPr>
              <w:b/>
              <w:sz w:val="20"/>
              <w:szCs w:val="20"/>
            </w:rPr>
            <w:t>2012</w:t>
          </w:r>
        </w:sdtContent>
      </w:sdt>
    </w:p>
    <w:p w14:paraId="29B979C7" w14:textId="77777777" w:rsidR="000053BC" w:rsidRDefault="000053BC">
      <w:pPr>
        <w:pStyle w:val="NormalBodyText"/>
        <w:rPr>
          <w:sz w:val="24"/>
          <w:szCs w:val="24"/>
        </w:rPr>
      </w:pPr>
    </w:p>
    <w:p w14:paraId="4B818E06" w14:textId="77777777" w:rsidR="00BC3DF0" w:rsidRPr="00BC3DF0" w:rsidRDefault="00BC3DF0" w:rsidP="00BC3DF0">
      <w:pPr>
        <w:pStyle w:val="NormalBodyText"/>
        <w:jc w:val="center"/>
        <w:rPr>
          <w:b/>
          <w:sz w:val="24"/>
          <w:szCs w:val="24"/>
        </w:rPr>
      </w:pPr>
      <w:r w:rsidRPr="00BC3DF0">
        <w:rPr>
          <w:b/>
          <w:sz w:val="24"/>
          <w:szCs w:val="24"/>
        </w:rPr>
        <w:t>References and additional information</w:t>
      </w:r>
    </w:p>
    <w:p w14:paraId="44326800" w14:textId="77777777" w:rsidR="00BC3DF0" w:rsidRPr="00BC3DF0" w:rsidRDefault="00BC3DF0" w:rsidP="00BC3DF0">
      <w:pPr>
        <w:pStyle w:val="NormalBodyText"/>
        <w:jc w:val="center"/>
        <w:rPr>
          <w:b/>
          <w:sz w:val="24"/>
          <w:szCs w:val="24"/>
        </w:rPr>
      </w:pPr>
      <w:r w:rsidRPr="00BC3DF0">
        <w:rPr>
          <w:b/>
          <w:sz w:val="24"/>
          <w:szCs w:val="24"/>
        </w:rPr>
        <w:t>Available upon request</w:t>
      </w:r>
    </w:p>
    <w:sectPr w:rsidR="00BC3DF0" w:rsidRPr="00BC3DF0">
      <w:headerReference w:type="default" r:id="rId8"/>
      <w:pgSz w:w="12240" w:h="15840"/>
      <w:pgMar w:top="1440" w:right="108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2508B8" w14:textId="77777777" w:rsidR="004875A6" w:rsidRDefault="004875A6">
      <w:pPr>
        <w:spacing w:line="240" w:lineRule="auto"/>
      </w:pPr>
      <w:r>
        <w:separator/>
      </w:r>
    </w:p>
  </w:endnote>
  <w:endnote w:type="continuationSeparator" w:id="0">
    <w:p w14:paraId="472C68F7" w14:textId="77777777" w:rsidR="004875A6" w:rsidRDefault="004875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51CDBC" w14:textId="77777777" w:rsidR="004875A6" w:rsidRDefault="004875A6">
      <w:pPr>
        <w:spacing w:line="240" w:lineRule="auto"/>
      </w:pPr>
      <w:r>
        <w:separator/>
      </w:r>
    </w:p>
  </w:footnote>
  <w:footnote w:type="continuationSeparator" w:id="0">
    <w:p w14:paraId="5487E064" w14:textId="77777777" w:rsidR="004875A6" w:rsidRDefault="004875A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649F9F" w14:textId="77777777" w:rsidR="000053BC" w:rsidRDefault="004875A6">
    <w:pPr>
      <w:pStyle w:val="YourName"/>
    </w:pPr>
    <w:sdt>
      <w:sdtPr>
        <w:alias w:val="Author"/>
        <w:id w:val="25244219"/>
        <w:dataBinding w:prefixMappings="xmlns:ns0='http://purl.org/dc/elements/1.1/' xmlns:ns1='http://schemas.openxmlformats.org/package/2006/metadata/core-properties' " w:xpath="/ns1:coreProperties[1]/ns0:creator[1]" w:storeItemID="{6C3C8BC8-F283-45AE-878A-BAB7291924A1}"/>
        <w:text/>
      </w:sdtPr>
      <w:sdtEndPr/>
      <w:sdtContent>
        <w:r w:rsidR="003010E7">
          <w:t>Richard Slawsky</w:t>
        </w:r>
      </w:sdtContent>
    </w:sdt>
    <w:r w:rsidR="001F264C">
      <w:tab/>
      <w:t xml:space="preserve">Page </w:t>
    </w:r>
    <w:r w:rsidR="001F264C">
      <w:fldChar w:fldCharType="begin"/>
    </w:r>
    <w:r w:rsidR="001F264C">
      <w:instrText xml:space="preserve"> PAGE   \* MERGEFORMAT </w:instrText>
    </w:r>
    <w:r w:rsidR="001F264C">
      <w:fldChar w:fldCharType="separate"/>
    </w:r>
    <w:r w:rsidR="006D284C">
      <w:rPr>
        <w:noProof/>
      </w:rPr>
      <w:t>2</w:t>
    </w:r>
    <w:r w:rsidR="001F264C">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F"/>
    <w:multiLevelType w:val="singleLevel"/>
    <w:tmpl w:val="98A0D2F2"/>
    <w:lvl w:ilvl="0">
      <w:start w:val="1"/>
      <w:numFmt w:val="decimal"/>
      <w:lvlText w:val="%1."/>
      <w:lvlJc w:val="left"/>
      <w:pPr>
        <w:tabs>
          <w:tab w:val="num" w:pos="720"/>
        </w:tabs>
        <w:ind w:left="720" w:hanging="360"/>
      </w:pPr>
    </w:lvl>
  </w:abstractNum>
  <w:abstractNum w:abstractNumId="1" w15:restartNumberingAfterBreak="0">
    <w:nsid w:val="FFFFFF83"/>
    <w:multiLevelType w:val="singleLevel"/>
    <w:tmpl w:val="4202A258"/>
    <w:lvl w:ilvl="0">
      <w:start w:val="1"/>
      <w:numFmt w:val="bullet"/>
      <w:lvlText w:val=""/>
      <w:lvlJc w:val="left"/>
      <w:pPr>
        <w:tabs>
          <w:tab w:val="num" w:pos="720"/>
        </w:tabs>
        <w:ind w:left="720" w:hanging="360"/>
      </w:pPr>
      <w:rPr>
        <w:rFonts w:ascii="Symbol" w:hAnsi="Symbol" w:hint="default"/>
      </w:rPr>
    </w:lvl>
  </w:abstractNum>
  <w:abstractNum w:abstractNumId="2" w15:restartNumberingAfterBreak="0">
    <w:nsid w:val="FFFFFF88"/>
    <w:multiLevelType w:val="singleLevel"/>
    <w:tmpl w:val="68BEB236"/>
    <w:lvl w:ilvl="0">
      <w:start w:val="1"/>
      <w:numFmt w:val="decimal"/>
      <w:lvlText w:val="%1."/>
      <w:lvlJc w:val="left"/>
      <w:pPr>
        <w:tabs>
          <w:tab w:val="num" w:pos="360"/>
        </w:tabs>
        <w:ind w:left="360" w:hanging="360"/>
      </w:pPr>
    </w:lvl>
  </w:abstractNum>
  <w:abstractNum w:abstractNumId="3" w15:restartNumberingAfterBreak="0">
    <w:nsid w:val="FFFFFF89"/>
    <w:multiLevelType w:val="singleLevel"/>
    <w:tmpl w:val="5DD64250"/>
    <w:lvl w:ilvl="0">
      <w:start w:val="1"/>
      <w:numFmt w:val="bullet"/>
      <w:lvlText w:val=""/>
      <w:lvlJc w:val="left"/>
      <w:pPr>
        <w:tabs>
          <w:tab w:val="num" w:pos="360"/>
        </w:tabs>
        <w:ind w:left="360" w:hanging="360"/>
      </w:pPr>
      <w:rPr>
        <w:rFonts w:ascii="Symbol" w:hAnsi="Symbol"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8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24FE"/>
    <w:rsid w:val="000053BC"/>
    <w:rsid w:val="001F264C"/>
    <w:rsid w:val="0025449A"/>
    <w:rsid w:val="003010E7"/>
    <w:rsid w:val="00346296"/>
    <w:rsid w:val="00391625"/>
    <w:rsid w:val="00421FF8"/>
    <w:rsid w:val="00442029"/>
    <w:rsid w:val="00444443"/>
    <w:rsid w:val="004747AA"/>
    <w:rsid w:val="004875A6"/>
    <w:rsid w:val="004A41A2"/>
    <w:rsid w:val="00652602"/>
    <w:rsid w:val="006D284C"/>
    <w:rsid w:val="007047D3"/>
    <w:rsid w:val="007A7FF6"/>
    <w:rsid w:val="007D4BAC"/>
    <w:rsid w:val="00874B6A"/>
    <w:rsid w:val="00996EE3"/>
    <w:rsid w:val="009E743F"/>
    <w:rsid w:val="00BC3DF0"/>
    <w:rsid w:val="00C20A7C"/>
    <w:rsid w:val="00CC4620"/>
    <w:rsid w:val="00D324FE"/>
    <w:rsid w:val="00D63E2C"/>
    <w:rsid w:val="00DF5637"/>
    <w:rsid w:val="00E16D11"/>
    <w:rsid w:val="00E37E19"/>
    <w:rsid w:val="00F16900"/>
    <w:rsid w:val="00FA1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09D4BF0"/>
  <w15:docId w15:val="{D173FFF7-FF38-4EB1-88E1-77C625E4E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uiPriority="1" w:qFormat="1"/>
    <w:lsdException w:name="heading 3" w:uiPriority="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9" w:qFormat="1"/>
    <w:lsdException w:name="List Number" w:uiPriority="9" w:qFormat="1"/>
    <w:lsdException w:name="List 2" w:semiHidden="1" w:unhideWhenUsed="1"/>
    <w:lsdException w:name="List 3" w:semiHidden="1" w:unhideWhenUsed="1"/>
    <w:lsdException w:name="List 4" w:semiHidden="1" w:unhideWhenUsed="1"/>
    <w:lsdException w:name="List 5" w:semiHidden="1" w:unhideWhenUsed="1"/>
    <w:lsdException w:name="List Bullet 2" w:uiPriority="10" w:qFormat="1"/>
    <w:lsdException w:name="List Bullet 3" w:semiHidden="1" w:unhideWhenUsed="1"/>
    <w:lsdException w:name="List Bullet 4" w:semiHidden="1" w:unhideWhenUsed="1"/>
    <w:lsdException w:name="List Bullet 5" w:semiHidden="1" w:unhideWhenUsed="1"/>
    <w:lsdException w:name="List Number 2" w:uiPriority="10" w:qFormat="1"/>
    <w:lsdException w:name="List Number 3" w:semiHidden="1" w:unhideWhenUsed="1"/>
    <w:lsdException w:name="List Number 4" w:semiHidden="1"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uiPriority="9" w:qFormat="1"/>
    <w:lsdException w:name="List Continue 2" w:uiPriority="10"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3" w:qFormat="1"/>
    <w:lsdException w:name="Hyperlink" w:semiHidden="1" w:unhideWhenUsed="1"/>
    <w:lsdException w:name="FollowedHyperlink" w:semiHidden="1" w:unhideWhenUsed="1"/>
    <w:lsdException w:name="Strong" w:uiPriority="2" w:qFormat="1"/>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nhideWhenUsed/>
    <w:qFormat/>
    <w:pPr>
      <w:spacing w:after="0" w:line="264" w:lineRule="auto"/>
    </w:pPr>
    <w:rPr>
      <w:sz w:val="16"/>
    </w:rPr>
  </w:style>
  <w:style w:type="paragraph" w:styleId="Heading1">
    <w:name w:val="heading 1"/>
    <w:basedOn w:val="Normal"/>
    <w:next w:val="Normal"/>
    <w:link w:val="Heading1Char"/>
    <w:uiPriority w:val="1"/>
    <w:semiHidden/>
    <w:unhideWhenUsed/>
    <w:qFormat/>
    <w:pPr>
      <w:keepNext/>
      <w:keepLines/>
      <w:spacing w:after="40"/>
      <w:outlineLvl w:val="0"/>
    </w:pPr>
    <w:rPr>
      <w:rFonts w:asciiTheme="majorHAnsi" w:eastAsiaTheme="majorEastAsia" w:hAnsiTheme="majorHAnsi" w:cstheme="majorBidi"/>
      <w:b/>
      <w:bCs/>
      <w:caps/>
      <w:color w:val="000000" w:themeColor="text1"/>
      <w:spacing w:val="10"/>
      <w:szCs w:val="28"/>
    </w:rPr>
  </w:style>
  <w:style w:type="paragraph" w:styleId="Heading2">
    <w:name w:val="heading 2"/>
    <w:basedOn w:val="Normal"/>
    <w:next w:val="Normal"/>
    <w:link w:val="Heading2Char"/>
    <w:uiPriority w:val="1"/>
    <w:semiHidden/>
    <w:unhideWhenUsed/>
    <w:qFormat/>
    <w:pPr>
      <w:spacing w:before="240" w:after="40"/>
      <w:outlineLvl w:val="1"/>
    </w:pPr>
    <w:rPr>
      <w:caps/>
      <w:color w:val="000000" w:themeColor="text1"/>
      <w:spacing w:val="10"/>
    </w:rPr>
  </w:style>
  <w:style w:type="paragraph" w:styleId="Heading3">
    <w:name w:val="heading 3"/>
    <w:basedOn w:val="Normal"/>
    <w:next w:val="Normal"/>
    <w:link w:val="Heading3Char"/>
    <w:uiPriority w:val="1"/>
    <w:semiHidden/>
    <w:unhideWhenUsed/>
    <w:qFormat/>
    <w:pPr>
      <w:ind w:left="288"/>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semiHidden/>
    <w:rPr>
      <w:rFonts w:asciiTheme="majorHAnsi" w:eastAsiaTheme="majorEastAsia" w:hAnsiTheme="majorHAnsi" w:cstheme="majorBidi"/>
      <w:b/>
      <w:bCs/>
      <w:caps/>
      <w:color w:val="000000" w:themeColor="text1"/>
      <w:spacing w:val="10"/>
      <w:sz w:val="16"/>
      <w:szCs w:val="28"/>
    </w:rPr>
  </w:style>
  <w:style w:type="character" w:customStyle="1" w:styleId="Heading2Char">
    <w:name w:val="Heading 2 Char"/>
    <w:basedOn w:val="DefaultParagraphFont"/>
    <w:link w:val="Heading2"/>
    <w:uiPriority w:val="1"/>
    <w:semiHidden/>
    <w:rPr>
      <w:caps/>
      <w:color w:val="000000" w:themeColor="text1"/>
      <w:spacing w:val="10"/>
      <w:sz w:val="16"/>
    </w:rPr>
  </w:style>
  <w:style w:type="character" w:customStyle="1" w:styleId="Heading3Char">
    <w:name w:val="Heading 3 Char"/>
    <w:basedOn w:val="DefaultParagraphFont"/>
    <w:link w:val="Heading3"/>
    <w:uiPriority w:val="1"/>
    <w:semiHidden/>
    <w:rPr>
      <w:i/>
      <w:sz w:val="16"/>
    </w:rPr>
  </w:style>
  <w:style w:type="paragraph" w:customStyle="1" w:styleId="JobTitle">
    <w:name w:val="Job Title"/>
    <w:basedOn w:val="Normal"/>
    <w:link w:val="JobTitleChar"/>
    <w:qFormat/>
    <w:pPr>
      <w:tabs>
        <w:tab w:val="left" w:pos="7560"/>
      </w:tabs>
      <w:ind w:left="288"/>
    </w:pPr>
    <w:rPr>
      <w:b/>
    </w:rPr>
  </w:style>
  <w:style w:type="character" w:customStyle="1" w:styleId="JobTitleChar">
    <w:name w:val="Job Title Char"/>
    <w:basedOn w:val="DefaultParagraphFont"/>
    <w:link w:val="JobTitle"/>
    <w:rPr>
      <w:b/>
      <w:sz w:val="16"/>
    </w:rPr>
  </w:style>
  <w:style w:type="paragraph" w:customStyle="1" w:styleId="ContactInformation">
    <w:name w:val="Contact Information"/>
    <w:basedOn w:val="Normal"/>
    <w:qFormat/>
    <w:pPr>
      <w:spacing w:after="400"/>
      <w:ind w:left="288"/>
    </w:pPr>
  </w:style>
  <w:style w:type="paragraph" w:customStyle="1" w:styleId="NormalBodyText">
    <w:name w:val="Normal Body Text"/>
    <w:basedOn w:val="Normal"/>
    <w:qFormat/>
    <w:pPr>
      <w:tabs>
        <w:tab w:val="left" w:pos="7560"/>
      </w:tabs>
      <w:ind w:left="288"/>
    </w:pPr>
  </w:style>
  <w:style w:type="paragraph" w:customStyle="1" w:styleId="AllCaps">
    <w:name w:val="All Caps"/>
    <w:basedOn w:val="Normal"/>
    <w:semiHidden/>
    <w:unhideWhenUsed/>
    <w:qFormat/>
    <w:rPr>
      <w:caps/>
      <w:spacing w:val="20"/>
      <w:sz w:val="15"/>
    </w:rPr>
  </w:style>
  <w:style w:type="paragraph" w:customStyle="1" w:styleId="Location">
    <w:name w:val="Location"/>
    <w:basedOn w:val="Normal"/>
    <w:qFormat/>
    <w:pPr>
      <w:ind w:left="288"/>
    </w:pPr>
  </w:style>
  <w:style w:type="paragraph" w:customStyle="1" w:styleId="SpaceAfter">
    <w:name w:val="Space After"/>
    <w:basedOn w:val="Normal"/>
    <w:qFormat/>
    <w:pPr>
      <w:tabs>
        <w:tab w:val="left" w:pos="7560"/>
      </w:tabs>
      <w:spacing w:after="160"/>
      <w:ind w:left="288" w:right="2880"/>
    </w:p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pPr>
      <w:spacing w:line="240" w:lineRule="auto"/>
    </w:pPr>
    <w:rPr>
      <w:rFonts w:ascii="Tahoma" w:hAnsi="Tahoma" w:cs="Tahoma"/>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YourName">
    <w:name w:val="Your Name"/>
    <w:basedOn w:val="Normal"/>
    <w:qFormat/>
    <w:pPr>
      <w:keepNext/>
      <w:keepLines/>
      <w:tabs>
        <w:tab w:val="left" w:pos="8640"/>
      </w:tabs>
      <w:spacing w:after="40"/>
      <w:outlineLvl w:val="0"/>
    </w:pPr>
    <w:rPr>
      <w:rFonts w:asciiTheme="majorHAnsi" w:eastAsiaTheme="majorEastAsia" w:hAnsiTheme="majorHAnsi" w:cstheme="majorBidi"/>
      <w:b/>
      <w:bCs/>
      <w:caps/>
      <w:color w:val="000000" w:themeColor="text1"/>
      <w:spacing w:val="10"/>
      <w:szCs w:val="28"/>
    </w:rPr>
  </w:style>
  <w:style w:type="paragraph" w:customStyle="1" w:styleId="SpaceAfter1NoRightIndent">
    <w:name w:val="Space After 1 (No Right Indent)"/>
    <w:basedOn w:val="Normal"/>
    <w:qFormat/>
    <w:pPr>
      <w:tabs>
        <w:tab w:val="left" w:pos="7560"/>
      </w:tabs>
      <w:spacing w:after="160"/>
      <w:ind w:left="288"/>
    </w:pPr>
  </w:style>
  <w:style w:type="paragraph" w:customStyle="1" w:styleId="SectionHeading">
    <w:name w:val="Section Heading"/>
    <w:basedOn w:val="Normal"/>
    <w:qFormat/>
    <w:pPr>
      <w:spacing w:before="240" w:after="40"/>
      <w:outlineLvl w:val="1"/>
    </w:pPr>
    <w:rPr>
      <w:caps/>
      <w:color w:val="000000" w:themeColor="text1"/>
      <w:spacing w:val="10"/>
    </w:rPr>
  </w:style>
  <w:style w:type="paragraph" w:customStyle="1" w:styleId="ItalicHeading">
    <w:name w:val="Italic Heading"/>
    <w:basedOn w:val="Normal"/>
    <w:qFormat/>
    <w:pPr>
      <w:ind w:left="288"/>
      <w:outlineLvl w:val="2"/>
    </w:pPr>
    <w:rPr>
      <w:i/>
    </w:rPr>
  </w:style>
  <w:style w:type="paragraph" w:styleId="Header">
    <w:name w:val="header"/>
    <w:basedOn w:val="Normal"/>
    <w:link w:val="HeaderChar"/>
    <w:uiPriority w:val="99"/>
    <w:semiHidden/>
    <w:unhideWhenUsed/>
    <w:pPr>
      <w:tabs>
        <w:tab w:val="center" w:pos="4680"/>
        <w:tab w:val="right" w:pos="9360"/>
      </w:tabs>
      <w:spacing w:line="240" w:lineRule="auto"/>
    </w:pPr>
  </w:style>
  <w:style w:type="character" w:customStyle="1" w:styleId="HeaderChar">
    <w:name w:val="Header Char"/>
    <w:basedOn w:val="DefaultParagraphFont"/>
    <w:link w:val="Header"/>
    <w:uiPriority w:val="99"/>
    <w:semiHidden/>
    <w:rPr>
      <w:sz w:val="16"/>
    </w:rPr>
  </w:style>
  <w:style w:type="paragraph" w:styleId="Footer">
    <w:name w:val="footer"/>
    <w:basedOn w:val="Normal"/>
    <w:link w:val="FooterChar"/>
    <w:uiPriority w:val="99"/>
    <w:semiHidden/>
    <w:unhideWhenUsed/>
    <w:pPr>
      <w:tabs>
        <w:tab w:val="center" w:pos="4680"/>
        <w:tab w:val="right" w:pos="9360"/>
      </w:tabs>
      <w:spacing w:line="240" w:lineRule="auto"/>
    </w:pPr>
  </w:style>
  <w:style w:type="character" w:customStyle="1" w:styleId="FooterChar">
    <w:name w:val="Footer Char"/>
    <w:basedOn w:val="DefaultParagraphFont"/>
    <w:link w:val="Footer"/>
    <w:uiPriority w:val="99"/>
    <w:semiHidden/>
    <w:rPr>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5409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Desktop\CurriculumVita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B6406B02EFB4D689FAA345A6C3A4B00"/>
        <w:category>
          <w:name w:val="General"/>
          <w:gallery w:val="placeholder"/>
        </w:category>
        <w:types>
          <w:type w:val="bbPlcHdr"/>
        </w:types>
        <w:behaviors>
          <w:behavior w:val="content"/>
        </w:behaviors>
        <w:guid w:val="{3D0EA313-6052-4F19-9201-F8FD9C409BFA}"/>
      </w:docPartPr>
      <w:docPartBody>
        <w:p w:rsidR="001E6882" w:rsidRDefault="00D0576F">
          <w:pPr>
            <w:pStyle w:val="8B6406B02EFB4D689FAA345A6C3A4B00"/>
          </w:pPr>
          <w:r>
            <w:t>[your name]</w:t>
          </w:r>
        </w:p>
      </w:docPartBody>
    </w:docPart>
    <w:docPart>
      <w:docPartPr>
        <w:name w:val="C20D623A3608420DAC0CE90830F3E8E3"/>
        <w:category>
          <w:name w:val="General"/>
          <w:gallery w:val="placeholder"/>
        </w:category>
        <w:types>
          <w:type w:val="bbPlcHdr"/>
        </w:types>
        <w:behaviors>
          <w:behavior w:val="content"/>
        </w:behaviors>
        <w:guid w:val="{23A43DD3-9CBB-40F4-B4E6-A66BC798C4CF}"/>
      </w:docPartPr>
      <w:docPartBody>
        <w:p w:rsidR="001E6882" w:rsidRDefault="00D0576F">
          <w:pPr>
            <w:pStyle w:val="C20D623A3608420DAC0CE90830F3E8E3"/>
          </w:pPr>
          <w:r>
            <w:t>[Pick the Year]</w:t>
          </w:r>
        </w:p>
      </w:docPartBody>
    </w:docPart>
    <w:docPart>
      <w:docPartPr>
        <w:name w:val="ED35880EEF574934808930127E15E173"/>
        <w:category>
          <w:name w:val="General"/>
          <w:gallery w:val="placeholder"/>
        </w:category>
        <w:types>
          <w:type w:val="bbPlcHdr"/>
        </w:types>
        <w:behaviors>
          <w:behavior w:val="content"/>
        </w:behaviors>
        <w:guid w:val="{7D266040-112E-4534-9A68-9FF917FC474B}"/>
      </w:docPartPr>
      <w:docPartBody>
        <w:p w:rsidR="001E6882" w:rsidRDefault="00D0576F">
          <w:pPr>
            <w:pStyle w:val="ED35880EEF574934808930127E15E173"/>
          </w:pPr>
          <w:r>
            <w:t>[Pick the Year]</w:t>
          </w:r>
        </w:p>
      </w:docPartBody>
    </w:docPart>
    <w:docPart>
      <w:docPartPr>
        <w:name w:val="A9073059E65543F084402E5C181AC726"/>
        <w:category>
          <w:name w:val="General"/>
          <w:gallery w:val="placeholder"/>
        </w:category>
        <w:types>
          <w:type w:val="bbPlcHdr"/>
        </w:types>
        <w:behaviors>
          <w:behavior w:val="content"/>
        </w:behaviors>
        <w:guid w:val="{08E3C9E5-3839-4E69-A892-071D1000A5F9}"/>
      </w:docPartPr>
      <w:docPartBody>
        <w:p w:rsidR="001E6882" w:rsidRDefault="00D0576F">
          <w:pPr>
            <w:pStyle w:val="A9073059E65543F084402E5C181AC726"/>
          </w:pPr>
          <w:r>
            <w:t>[Start Date]</w:t>
          </w:r>
        </w:p>
      </w:docPartBody>
    </w:docPart>
    <w:docPart>
      <w:docPartPr>
        <w:name w:val="7E253824F3BF46FDB57B4F12D4B6C576"/>
        <w:category>
          <w:name w:val="General"/>
          <w:gallery w:val="placeholder"/>
        </w:category>
        <w:types>
          <w:type w:val="bbPlcHdr"/>
        </w:types>
        <w:behaviors>
          <w:behavior w:val="content"/>
        </w:behaviors>
        <w:guid w:val="{679C1654-3BA0-4CC2-9270-13C0E2775FC4}"/>
      </w:docPartPr>
      <w:docPartBody>
        <w:p w:rsidR="001E6882" w:rsidRDefault="00D0576F">
          <w:pPr>
            <w:pStyle w:val="7E253824F3BF46FDB57B4F12D4B6C576"/>
          </w:pPr>
          <w:r>
            <w:t>[End Date]</w:t>
          </w:r>
        </w:p>
      </w:docPartBody>
    </w:docPart>
    <w:docPart>
      <w:docPartPr>
        <w:name w:val="523109544B2C447CA85EADAFDF73EE21"/>
        <w:category>
          <w:name w:val="General"/>
          <w:gallery w:val="placeholder"/>
        </w:category>
        <w:types>
          <w:type w:val="bbPlcHdr"/>
        </w:types>
        <w:behaviors>
          <w:behavior w:val="content"/>
        </w:behaviors>
        <w:guid w:val="{AD3D4E3F-06B3-4EDA-A291-D82F47B079DA}"/>
      </w:docPartPr>
      <w:docPartBody>
        <w:p w:rsidR="001E6882" w:rsidRDefault="00D0576F">
          <w:pPr>
            <w:pStyle w:val="523109544B2C447CA85EADAFDF73EE21"/>
          </w:pPr>
          <w:r>
            <w:t>[Start Date]</w:t>
          </w:r>
        </w:p>
      </w:docPartBody>
    </w:docPart>
    <w:docPart>
      <w:docPartPr>
        <w:name w:val="A1682096E37F4DA3B3B8ADD05DF257B3"/>
        <w:category>
          <w:name w:val="General"/>
          <w:gallery w:val="placeholder"/>
        </w:category>
        <w:types>
          <w:type w:val="bbPlcHdr"/>
        </w:types>
        <w:behaviors>
          <w:behavior w:val="content"/>
        </w:behaviors>
        <w:guid w:val="{4B9FEDB2-A72A-48BD-B7BF-A1525027FAD7}"/>
      </w:docPartPr>
      <w:docPartBody>
        <w:p w:rsidR="001E6882" w:rsidRDefault="00D0576F">
          <w:pPr>
            <w:pStyle w:val="A1682096E37F4DA3B3B8ADD05DF257B3"/>
          </w:pPr>
          <w:r>
            <w:t>[End Date]</w:t>
          </w:r>
        </w:p>
      </w:docPartBody>
    </w:docPart>
    <w:docPart>
      <w:docPartPr>
        <w:name w:val="4061AB5685764EB395F6E43B5067559E"/>
        <w:category>
          <w:name w:val="General"/>
          <w:gallery w:val="placeholder"/>
        </w:category>
        <w:types>
          <w:type w:val="bbPlcHdr"/>
        </w:types>
        <w:behaviors>
          <w:behavior w:val="content"/>
        </w:behaviors>
        <w:guid w:val="{520F44ED-486A-419E-873E-35C796D78596}"/>
      </w:docPartPr>
      <w:docPartBody>
        <w:p w:rsidR="001E6882" w:rsidRDefault="00D0576F">
          <w:pPr>
            <w:pStyle w:val="4061AB5685764EB395F6E43B5067559E"/>
          </w:pPr>
          <w:r>
            <w:t>[Pick the Year]</w:t>
          </w:r>
        </w:p>
      </w:docPartBody>
    </w:docPart>
    <w:docPart>
      <w:docPartPr>
        <w:name w:val="0429575911684184B4EA89028EF94203"/>
        <w:category>
          <w:name w:val="General"/>
          <w:gallery w:val="placeholder"/>
        </w:category>
        <w:types>
          <w:type w:val="bbPlcHdr"/>
        </w:types>
        <w:behaviors>
          <w:behavior w:val="content"/>
        </w:behaviors>
        <w:guid w:val="{94B9B083-87CA-40AA-BF51-D16057E9EDA8}"/>
      </w:docPartPr>
      <w:docPartBody>
        <w:p w:rsidR="001E6882" w:rsidRDefault="00D0576F">
          <w:pPr>
            <w:pStyle w:val="0429575911684184B4EA89028EF94203"/>
          </w:pPr>
          <w:r>
            <w:t>[Pick the Year]</w:t>
          </w:r>
        </w:p>
      </w:docPartBody>
    </w:docPart>
    <w:docPart>
      <w:docPartPr>
        <w:name w:val="ED85E4B717A5421EBE6BCFE542FD8E09"/>
        <w:category>
          <w:name w:val="General"/>
          <w:gallery w:val="placeholder"/>
        </w:category>
        <w:types>
          <w:type w:val="bbPlcHdr"/>
        </w:types>
        <w:behaviors>
          <w:behavior w:val="content"/>
        </w:behaviors>
        <w:guid w:val="{2F957C39-F7A5-448C-A4CB-28F3FA2AF292}"/>
      </w:docPartPr>
      <w:docPartBody>
        <w:p w:rsidR="001E6882" w:rsidRDefault="00D0576F">
          <w:pPr>
            <w:pStyle w:val="ED85E4B717A5421EBE6BCFE542FD8E09"/>
          </w:pPr>
          <w:r>
            <w:t>[Pick the Year</w:t>
          </w:r>
        </w:p>
      </w:docPartBody>
    </w:docPart>
    <w:docPart>
      <w:docPartPr>
        <w:name w:val="8C543BFFDFFC4C4ABD5F55E500C7EEB1"/>
        <w:category>
          <w:name w:val="General"/>
          <w:gallery w:val="placeholder"/>
        </w:category>
        <w:types>
          <w:type w:val="bbPlcHdr"/>
        </w:types>
        <w:behaviors>
          <w:behavior w:val="content"/>
        </w:behaviors>
        <w:guid w:val="{A2146F9C-4081-4082-9BF5-8FE93249A0BA}"/>
      </w:docPartPr>
      <w:docPartBody>
        <w:p w:rsidR="001E6882" w:rsidRDefault="00D0576F">
          <w:pPr>
            <w:pStyle w:val="8C543BFFDFFC4C4ABD5F55E500C7EEB1"/>
          </w:pPr>
          <w:r>
            <w:t>[Pick the Year]</w:t>
          </w:r>
        </w:p>
      </w:docPartBody>
    </w:docPart>
    <w:docPart>
      <w:docPartPr>
        <w:name w:val="A9F3E7D424DA4480BD05E1A7052F6DAC"/>
        <w:category>
          <w:name w:val="General"/>
          <w:gallery w:val="placeholder"/>
        </w:category>
        <w:types>
          <w:type w:val="bbPlcHdr"/>
        </w:types>
        <w:behaviors>
          <w:behavior w:val="content"/>
        </w:behaviors>
        <w:guid w:val="{E0BB7956-60F3-4BD8-A717-03283283A90E}"/>
      </w:docPartPr>
      <w:docPartBody>
        <w:p w:rsidR="001E6882" w:rsidRDefault="00D0576F">
          <w:pPr>
            <w:pStyle w:val="A9F3E7D424DA4480BD05E1A7052F6DAC"/>
          </w:pPr>
          <w:r>
            <w:t>[Start Date]</w:t>
          </w:r>
        </w:p>
      </w:docPartBody>
    </w:docPart>
    <w:docPart>
      <w:docPartPr>
        <w:name w:val="5F72E612139E42C7A99A69B2C08DCF3C"/>
        <w:category>
          <w:name w:val="General"/>
          <w:gallery w:val="placeholder"/>
        </w:category>
        <w:types>
          <w:type w:val="bbPlcHdr"/>
        </w:types>
        <w:behaviors>
          <w:behavior w:val="content"/>
        </w:behaviors>
        <w:guid w:val="{AB4FCC68-DE67-4370-8A85-E75A34AE5059}"/>
      </w:docPartPr>
      <w:docPartBody>
        <w:p w:rsidR="001E6882" w:rsidRDefault="00D0576F">
          <w:pPr>
            <w:pStyle w:val="5F72E612139E42C7A99A69B2C08DCF3C"/>
          </w:pPr>
          <w:r>
            <w:t>[Start Date]</w:t>
          </w:r>
        </w:p>
      </w:docPartBody>
    </w:docPart>
    <w:docPart>
      <w:docPartPr>
        <w:name w:val="6E0335AE12254232B7598002A2DED407"/>
        <w:category>
          <w:name w:val="General"/>
          <w:gallery w:val="placeholder"/>
        </w:category>
        <w:types>
          <w:type w:val="bbPlcHdr"/>
        </w:types>
        <w:behaviors>
          <w:behavior w:val="content"/>
        </w:behaviors>
        <w:guid w:val="{C0F39F9A-7C77-4EB9-8828-C6C7A1854D5F}"/>
      </w:docPartPr>
      <w:docPartBody>
        <w:p w:rsidR="001E6882" w:rsidRDefault="00D0576F">
          <w:pPr>
            <w:pStyle w:val="6E0335AE12254232B7598002A2DED407"/>
          </w:pPr>
          <w:r>
            <w:t>[End Date]</w:t>
          </w:r>
        </w:p>
      </w:docPartBody>
    </w:docPart>
    <w:docPart>
      <w:docPartPr>
        <w:name w:val="7E1B596185A14AE498E5368A8302AD1B"/>
        <w:category>
          <w:name w:val="General"/>
          <w:gallery w:val="placeholder"/>
        </w:category>
        <w:types>
          <w:type w:val="bbPlcHdr"/>
        </w:types>
        <w:behaviors>
          <w:behavior w:val="content"/>
        </w:behaviors>
        <w:guid w:val="{42F30833-3B15-4825-BC59-02EB0072D613}"/>
      </w:docPartPr>
      <w:docPartBody>
        <w:p w:rsidR="001E6882" w:rsidRDefault="00D0576F">
          <w:pPr>
            <w:pStyle w:val="7E1B596185A14AE498E5368A8302AD1B"/>
          </w:pPr>
          <w:r>
            <w:t>[Pick the Year</w:t>
          </w:r>
        </w:p>
      </w:docPartBody>
    </w:docPart>
    <w:docPart>
      <w:docPartPr>
        <w:name w:val="2248A567141C409ABE3B6834DB4709D8"/>
        <w:category>
          <w:name w:val="General"/>
          <w:gallery w:val="placeholder"/>
        </w:category>
        <w:types>
          <w:type w:val="bbPlcHdr"/>
        </w:types>
        <w:behaviors>
          <w:behavior w:val="content"/>
        </w:behaviors>
        <w:guid w:val="{984F30DA-EC99-4CC7-B809-22ED4E51DE08}"/>
      </w:docPartPr>
      <w:docPartBody>
        <w:p w:rsidR="001E6882" w:rsidRDefault="00D0576F">
          <w:pPr>
            <w:pStyle w:val="2248A567141C409ABE3B6834DB4709D8"/>
          </w:pPr>
          <w:r>
            <w:t>[Pick the Year]</w:t>
          </w:r>
        </w:p>
      </w:docPartBody>
    </w:docPart>
    <w:docPart>
      <w:docPartPr>
        <w:name w:val="4ACC9CF1A5C34EFFAB9229058DF32C84"/>
        <w:category>
          <w:name w:val="General"/>
          <w:gallery w:val="placeholder"/>
        </w:category>
        <w:types>
          <w:type w:val="bbPlcHdr"/>
        </w:types>
        <w:behaviors>
          <w:behavior w:val="content"/>
        </w:behaviors>
        <w:guid w:val="{05A3532A-BEF4-4B8C-9D2F-3BE5C76FEE60}"/>
      </w:docPartPr>
      <w:docPartBody>
        <w:p w:rsidR="001E6882" w:rsidRDefault="00D0576F">
          <w:pPr>
            <w:pStyle w:val="4ACC9CF1A5C34EFFAB9229058DF32C84"/>
          </w:pPr>
          <w:r>
            <w:t>[Pick the Year]</w:t>
          </w:r>
        </w:p>
      </w:docPartBody>
    </w:docPart>
    <w:docPart>
      <w:docPartPr>
        <w:name w:val="BD0F93545E4C4836B3FCC0E12F96384F"/>
        <w:category>
          <w:name w:val="General"/>
          <w:gallery w:val="placeholder"/>
        </w:category>
        <w:types>
          <w:type w:val="bbPlcHdr"/>
        </w:types>
        <w:behaviors>
          <w:behavior w:val="content"/>
        </w:behaviors>
        <w:guid w:val="{60767E15-5627-405F-9C69-2E101D5C23F1}"/>
      </w:docPartPr>
      <w:docPartBody>
        <w:p w:rsidR="001E6882" w:rsidRDefault="00D0576F">
          <w:pPr>
            <w:pStyle w:val="BD0F93545E4C4836B3FCC0E12F96384F"/>
          </w:pPr>
          <w:r>
            <w:t>[Pick the Year]</w:t>
          </w:r>
        </w:p>
      </w:docPartBody>
    </w:docPart>
    <w:docPart>
      <w:docPartPr>
        <w:name w:val="9F74C17908B4425193D889C7025DB5A1"/>
        <w:category>
          <w:name w:val="General"/>
          <w:gallery w:val="placeholder"/>
        </w:category>
        <w:types>
          <w:type w:val="bbPlcHdr"/>
        </w:types>
        <w:behaviors>
          <w:behavior w:val="content"/>
        </w:behaviors>
        <w:guid w:val="{E5CBEB80-1061-4909-8FC9-3CF0E70055D6}"/>
      </w:docPartPr>
      <w:docPartBody>
        <w:p w:rsidR="001E6882" w:rsidRDefault="00D0576F">
          <w:pPr>
            <w:pStyle w:val="9F74C17908B4425193D889C7025DB5A1"/>
          </w:pPr>
          <w:r>
            <w:t>[Pick the Year]</w:t>
          </w:r>
        </w:p>
      </w:docPartBody>
    </w:docPart>
    <w:docPart>
      <w:docPartPr>
        <w:name w:val="4E5F63EED2404227846CA992B366EE80"/>
        <w:category>
          <w:name w:val="General"/>
          <w:gallery w:val="placeholder"/>
        </w:category>
        <w:types>
          <w:type w:val="bbPlcHdr"/>
        </w:types>
        <w:behaviors>
          <w:behavior w:val="content"/>
        </w:behaviors>
        <w:guid w:val="{03592A00-E130-4ADC-B843-132DD39A6099}"/>
      </w:docPartPr>
      <w:docPartBody>
        <w:p w:rsidR="001E6882" w:rsidRDefault="0079328B" w:rsidP="0079328B">
          <w:pPr>
            <w:pStyle w:val="4E5F63EED2404227846CA992B366EE80"/>
          </w:pPr>
          <w:r>
            <w:t>[Pick the Year]</w:t>
          </w:r>
        </w:p>
      </w:docPartBody>
    </w:docPart>
    <w:docPart>
      <w:docPartPr>
        <w:name w:val="1A0740ED440F454B9553A4354DCDD7C3"/>
        <w:category>
          <w:name w:val="General"/>
          <w:gallery w:val="placeholder"/>
        </w:category>
        <w:types>
          <w:type w:val="bbPlcHdr"/>
        </w:types>
        <w:behaviors>
          <w:behavior w:val="content"/>
        </w:behaviors>
        <w:guid w:val="{1588B2FF-4863-4BF1-AAF8-25623D7629D8}"/>
      </w:docPartPr>
      <w:docPartBody>
        <w:p w:rsidR="001E6882" w:rsidRDefault="0079328B" w:rsidP="0079328B">
          <w:pPr>
            <w:pStyle w:val="1A0740ED440F454B9553A4354DCDD7C3"/>
          </w:pPr>
          <w:r>
            <w:t>[Pick the Year]</w:t>
          </w:r>
        </w:p>
      </w:docPartBody>
    </w:docPart>
    <w:docPart>
      <w:docPartPr>
        <w:name w:val="1652A1BE0EC544D49D9C10089B1A1A44"/>
        <w:category>
          <w:name w:val="General"/>
          <w:gallery w:val="placeholder"/>
        </w:category>
        <w:types>
          <w:type w:val="bbPlcHdr"/>
        </w:types>
        <w:behaviors>
          <w:behavior w:val="content"/>
        </w:behaviors>
        <w:guid w:val="{B45B82F6-7247-4260-9B7D-65CD628C7CE6}"/>
      </w:docPartPr>
      <w:docPartBody>
        <w:p w:rsidR="00000000" w:rsidRDefault="00944234" w:rsidP="00944234">
          <w:pPr>
            <w:pStyle w:val="1652A1BE0EC544D49D9C10089B1A1A44"/>
          </w:pPr>
          <w:r>
            <w:t>[Pick the Year]</w:t>
          </w:r>
        </w:p>
      </w:docPartBody>
    </w:docPart>
    <w:docPart>
      <w:docPartPr>
        <w:name w:val="9E1DDC8AC104497AB22BF1CD3EC73429"/>
        <w:category>
          <w:name w:val="General"/>
          <w:gallery w:val="placeholder"/>
        </w:category>
        <w:types>
          <w:type w:val="bbPlcHdr"/>
        </w:types>
        <w:behaviors>
          <w:behavior w:val="content"/>
        </w:behaviors>
        <w:guid w:val="{5C1A83E5-E602-48ED-938B-9C34713D8A27}"/>
      </w:docPartPr>
      <w:docPartBody>
        <w:p w:rsidR="00000000" w:rsidRDefault="00944234" w:rsidP="00944234">
          <w:pPr>
            <w:pStyle w:val="9E1DDC8AC104497AB22BF1CD3EC73429"/>
          </w:pPr>
          <w:r>
            <w:t>[Pick the 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28B"/>
    <w:rsid w:val="00081061"/>
    <w:rsid w:val="001E6882"/>
    <w:rsid w:val="002D654F"/>
    <w:rsid w:val="00545E91"/>
    <w:rsid w:val="0079328B"/>
    <w:rsid w:val="00944234"/>
    <w:rsid w:val="00AF7AC4"/>
    <w:rsid w:val="00C326CD"/>
    <w:rsid w:val="00D057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B6406B02EFB4D689FAA345A6C3A4B00">
    <w:name w:val="8B6406B02EFB4D689FAA345A6C3A4B00"/>
  </w:style>
  <w:style w:type="paragraph" w:customStyle="1" w:styleId="463D83BF83F349689B0721CA3A8D592B">
    <w:name w:val="463D83BF83F349689B0721CA3A8D592B"/>
  </w:style>
  <w:style w:type="paragraph" w:customStyle="1" w:styleId="4189810F0BC2478FB13D98B0D8CE0FF5">
    <w:name w:val="4189810F0BC2478FB13D98B0D8CE0FF5"/>
  </w:style>
  <w:style w:type="paragraph" w:customStyle="1" w:styleId="D2386D02FCB9464787A6382EAF0E18DA">
    <w:name w:val="D2386D02FCB9464787A6382EAF0E18DA"/>
  </w:style>
  <w:style w:type="paragraph" w:customStyle="1" w:styleId="810F3BB12F3642EBA894BC2E3BBFBDD4">
    <w:name w:val="810F3BB12F3642EBA894BC2E3BBFBDD4"/>
  </w:style>
  <w:style w:type="paragraph" w:customStyle="1" w:styleId="15658FF7EF4D4195AD8AB200DD670C4B">
    <w:name w:val="15658FF7EF4D4195AD8AB200DD670C4B"/>
  </w:style>
  <w:style w:type="paragraph" w:customStyle="1" w:styleId="3B3D472E62F749419C7853068A1407CC">
    <w:name w:val="3B3D472E62F749419C7853068A1407CC"/>
  </w:style>
  <w:style w:type="paragraph" w:customStyle="1" w:styleId="C20D623A3608420DAC0CE90830F3E8E3">
    <w:name w:val="C20D623A3608420DAC0CE90830F3E8E3"/>
  </w:style>
  <w:style w:type="paragraph" w:customStyle="1" w:styleId="AE600D76739C4E31B1399FB116C4D4E6">
    <w:name w:val="AE600D76739C4E31B1399FB116C4D4E6"/>
  </w:style>
  <w:style w:type="paragraph" w:customStyle="1" w:styleId="C0384454DB4A46029AEAEE55360079A3">
    <w:name w:val="C0384454DB4A46029AEAEE55360079A3"/>
  </w:style>
  <w:style w:type="paragraph" w:customStyle="1" w:styleId="3C89D67C7388472FB0A3D8BD300C0BD9">
    <w:name w:val="3C89D67C7388472FB0A3D8BD300C0BD9"/>
  </w:style>
  <w:style w:type="paragraph" w:customStyle="1" w:styleId="D2870DC4AE3E4A5FA973B650DAAA617E">
    <w:name w:val="D2870DC4AE3E4A5FA973B650DAAA617E"/>
  </w:style>
  <w:style w:type="paragraph" w:customStyle="1" w:styleId="ED35880EEF574934808930127E15E173">
    <w:name w:val="ED35880EEF574934808930127E15E173"/>
  </w:style>
  <w:style w:type="paragraph" w:customStyle="1" w:styleId="5108FFB9B68940F5B9C3F2301774FBB9">
    <w:name w:val="5108FFB9B68940F5B9C3F2301774FBB9"/>
  </w:style>
  <w:style w:type="paragraph" w:customStyle="1" w:styleId="13DE72AF09B242F189A4EC8AA4E0F7A5">
    <w:name w:val="13DE72AF09B242F189A4EC8AA4E0F7A5"/>
  </w:style>
  <w:style w:type="paragraph" w:customStyle="1" w:styleId="D59A5E015A974230B5A1B0A11B0E0A88">
    <w:name w:val="D59A5E015A974230B5A1B0A11B0E0A88"/>
  </w:style>
  <w:style w:type="paragraph" w:customStyle="1" w:styleId="DFD33F806BB54A3BA3ADC0CA31CB05B2">
    <w:name w:val="DFD33F806BB54A3BA3ADC0CA31CB05B2"/>
  </w:style>
  <w:style w:type="paragraph" w:customStyle="1" w:styleId="CB2C9D115D8947569DA4A3E62F110D29">
    <w:name w:val="CB2C9D115D8947569DA4A3E62F110D29"/>
  </w:style>
  <w:style w:type="paragraph" w:customStyle="1" w:styleId="0014D6B97F85455A9E745A9363E758AA">
    <w:name w:val="0014D6B97F85455A9E745A9363E758AA"/>
  </w:style>
  <w:style w:type="paragraph" w:customStyle="1" w:styleId="C153307B9FCB461CA13130C1301AB714">
    <w:name w:val="C153307B9FCB461CA13130C1301AB714"/>
  </w:style>
  <w:style w:type="paragraph" w:customStyle="1" w:styleId="D7EC0D76F50E497F94C1F9F5F39C4C03">
    <w:name w:val="D7EC0D76F50E497F94C1F9F5F39C4C03"/>
  </w:style>
  <w:style w:type="paragraph" w:customStyle="1" w:styleId="A9073059E65543F084402E5C181AC726">
    <w:name w:val="A9073059E65543F084402E5C181AC726"/>
  </w:style>
  <w:style w:type="paragraph" w:customStyle="1" w:styleId="7E253824F3BF46FDB57B4F12D4B6C576">
    <w:name w:val="7E253824F3BF46FDB57B4F12D4B6C576"/>
  </w:style>
  <w:style w:type="paragraph" w:customStyle="1" w:styleId="D7C97A26B7184965BDD597D49C05FF12">
    <w:name w:val="D7C97A26B7184965BDD597D49C05FF12"/>
  </w:style>
  <w:style w:type="paragraph" w:customStyle="1" w:styleId="523109544B2C447CA85EADAFDF73EE21">
    <w:name w:val="523109544B2C447CA85EADAFDF73EE21"/>
  </w:style>
  <w:style w:type="paragraph" w:customStyle="1" w:styleId="A1682096E37F4DA3B3B8ADD05DF257B3">
    <w:name w:val="A1682096E37F4DA3B3B8ADD05DF257B3"/>
  </w:style>
  <w:style w:type="paragraph" w:customStyle="1" w:styleId="4C3DC5A629034778A995172E1F3D43D0">
    <w:name w:val="4C3DC5A629034778A995172E1F3D43D0"/>
  </w:style>
  <w:style w:type="paragraph" w:customStyle="1" w:styleId="6315D6F90D024871861623DFA7317EBD">
    <w:name w:val="6315D6F90D024871861623DFA7317EBD"/>
  </w:style>
  <w:style w:type="paragraph" w:customStyle="1" w:styleId="5E882690B48B42E0AF4187150B80B50F">
    <w:name w:val="5E882690B48B42E0AF4187150B80B50F"/>
  </w:style>
  <w:style w:type="paragraph" w:customStyle="1" w:styleId="506EDE26BA344DDE935E110D4B32F6B8">
    <w:name w:val="506EDE26BA344DDE935E110D4B32F6B8"/>
  </w:style>
  <w:style w:type="paragraph" w:customStyle="1" w:styleId="7485DA5C4F944C388857E676DCD616A8">
    <w:name w:val="7485DA5C4F944C388857E676DCD616A8"/>
  </w:style>
  <w:style w:type="paragraph" w:customStyle="1" w:styleId="4061AB5685764EB395F6E43B5067559E">
    <w:name w:val="4061AB5685764EB395F6E43B5067559E"/>
  </w:style>
  <w:style w:type="paragraph" w:customStyle="1" w:styleId="8D186731F49D4B80B7CCF85F1049D923">
    <w:name w:val="8D186731F49D4B80B7CCF85F1049D923"/>
  </w:style>
  <w:style w:type="paragraph" w:customStyle="1" w:styleId="2A4F6832A4F54DC0A04118458BBF3A15">
    <w:name w:val="2A4F6832A4F54DC0A04118458BBF3A15"/>
  </w:style>
  <w:style w:type="paragraph" w:customStyle="1" w:styleId="0429575911684184B4EA89028EF94203">
    <w:name w:val="0429575911684184B4EA89028EF94203"/>
  </w:style>
  <w:style w:type="paragraph" w:customStyle="1" w:styleId="854405410FCD453E96B1C937C6EE8806">
    <w:name w:val="854405410FCD453E96B1C937C6EE8806"/>
  </w:style>
  <w:style w:type="paragraph" w:customStyle="1" w:styleId="3F63D135D232418E9D369224B34CC427">
    <w:name w:val="3F63D135D232418E9D369224B34CC427"/>
  </w:style>
  <w:style w:type="paragraph" w:customStyle="1" w:styleId="ED85E4B717A5421EBE6BCFE542FD8E09">
    <w:name w:val="ED85E4B717A5421EBE6BCFE542FD8E09"/>
  </w:style>
  <w:style w:type="paragraph" w:customStyle="1" w:styleId="BAC458F4BC154E86A14EB42954DDD14F">
    <w:name w:val="BAC458F4BC154E86A14EB42954DDD14F"/>
  </w:style>
  <w:style w:type="paragraph" w:customStyle="1" w:styleId="FE4F24D0211E48558A03E26B288C70CE">
    <w:name w:val="FE4F24D0211E48558A03E26B288C70CE"/>
  </w:style>
  <w:style w:type="paragraph" w:customStyle="1" w:styleId="8C543BFFDFFC4C4ABD5F55E500C7EEB1">
    <w:name w:val="8C543BFFDFFC4C4ABD5F55E500C7EEB1"/>
  </w:style>
  <w:style w:type="paragraph" w:customStyle="1" w:styleId="D11F4DCC279245548D2E0A636FA4D546">
    <w:name w:val="D11F4DCC279245548D2E0A636FA4D546"/>
  </w:style>
  <w:style w:type="paragraph" w:customStyle="1" w:styleId="8095B12CCE694FA38BE45994DC8E7AEC">
    <w:name w:val="8095B12CCE694FA38BE45994DC8E7AEC"/>
  </w:style>
  <w:style w:type="paragraph" w:customStyle="1" w:styleId="85768FAA98B0482895C3BC0FEA27D621">
    <w:name w:val="85768FAA98B0482895C3BC0FEA27D621"/>
  </w:style>
  <w:style w:type="paragraph" w:customStyle="1" w:styleId="A9F3E7D424DA4480BD05E1A7052F6DAC">
    <w:name w:val="A9F3E7D424DA4480BD05E1A7052F6DAC"/>
  </w:style>
  <w:style w:type="paragraph" w:customStyle="1" w:styleId="9D8C9E0799F5402C82A53BEA8798937E">
    <w:name w:val="9D8C9E0799F5402C82A53BEA8798937E"/>
  </w:style>
  <w:style w:type="paragraph" w:customStyle="1" w:styleId="69A4DB67806348A3981EC91AB3447329">
    <w:name w:val="69A4DB67806348A3981EC91AB3447329"/>
  </w:style>
  <w:style w:type="paragraph" w:customStyle="1" w:styleId="E3CE3CD1712542A48A193E1261419319">
    <w:name w:val="E3CE3CD1712542A48A193E1261419319"/>
  </w:style>
  <w:style w:type="paragraph" w:customStyle="1" w:styleId="6806EEFDA0074D4685680140795D2908">
    <w:name w:val="6806EEFDA0074D4685680140795D2908"/>
  </w:style>
  <w:style w:type="paragraph" w:customStyle="1" w:styleId="5F72E612139E42C7A99A69B2C08DCF3C">
    <w:name w:val="5F72E612139E42C7A99A69B2C08DCF3C"/>
  </w:style>
  <w:style w:type="paragraph" w:customStyle="1" w:styleId="6E0335AE12254232B7598002A2DED407">
    <w:name w:val="6E0335AE12254232B7598002A2DED407"/>
  </w:style>
  <w:style w:type="paragraph" w:customStyle="1" w:styleId="837BCBE08E094724ACD66A5554EC554C">
    <w:name w:val="837BCBE08E094724ACD66A5554EC554C"/>
  </w:style>
  <w:style w:type="paragraph" w:customStyle="1" w:styleId="FBD79DCE8D2647398218DC0F1BA34AE8">
    <w:name w:val="FBD79DCE8D2647398218DC0F1BA34AE8"/>
  </w:style>
  <w:style w:type="paragraph" w:customStyle="1" w:styleId="479B98581BEE4935A30A22FB1E761247">
    <w:name w:val="479B98581BEE4935A30A22FB1E761247"/>
  </w:style>
  <w:style w:type="paragraph" w:customStyle="1" w:styleId="7E1B596185A14AE498E5368A8302AD1B">
    <w:name w:val="7E1B596185A14AE498E5368A8302AD1B"/>
  </w:style>
  <w:style w:type="paragraph" w:customStyle="1" w:styleId="F7D941B79DB749AEBEFD724D365FA657">
    <w:name w:val="F7D941B79DB749AEBEFD724D365FA657"/>
  </w:style>
  <w:style w:type="paragraph" w:customStyle="1" w:styleId="3AB0161471AC480795AAE0A6A2C96DA7">
    <w:name w:val="3AB0161471AC480795AAE0A6A2C96DA7"/>
  </w:style>
  <w:style w:type="paragraph" w:customStyle="1" w:styleId="63CF015921194BB3BECB78DA9C05BE42">
    <w:name w:val="63CF015921194BB3BECB78DA9C05BE42"/>
  </w:style>
  <w:style w:type="paragraph" w:customStyle="1" w:styleId="2248A567141C409ABE3B6834DB4709D8">
    <w:name w:val="2248A567141C409ABE3B6834DB4709D8"/>
  </w:style>
  <w:style w:type="paragraph" w:customStyle="1" w:styleId="03683030D62E42A99BBB8060534DE7BC">
    <w:name w:val="03683030D62E42A99BBB8060534DE7BC"/>
  </w:style>
  <w:style w:type="paragraph" w:customStyle="1" w:styleId="6206BFD0870E400EB74D154C8866568B">
    <w:name w:val="6206BFD0870E400EB74D154C8866568B"/>
  </w:style>
  <w:style w:type="paragraph" w:customStyle="1" w:styleId="382EF99215944786A9BE44783771018D">
    <w:name w:val="382EF99215944786A9BE44783771018D"/>
  </w:style>
  <w:style w:type="paragraph" w:customStyle="1" w:styleId="4ACC9CF1A5C34EFFAB9229058DF32C84">
    <w:name w:val="4ACC9CF1A5C34EFFAB9229058DF32C84"/>
  </w:style>
  <w:style w:type="paragraph" w:customStyle="1" w:styleId="4CA7E3E89FDC40028F3773D773AEF799">
    <w:name w:val="4CA7E3E89FDC40028F3773D773AEF799"/>
  </w:style>
  <w:style w:type="paragraph" w:customStyle="1" w:styleId="D80AE2E3AC574E129505B8B7270C6D9D">
    <w:name w:val="D80AE2E3AC574E129505B8B7270C6D9D"/>
  </w:style>
  <w:style w:type="paragraph" w:customStyle="1" w:styleId="BD0F93545E4C4836B3FCC0E12F96384F">
    <w:name w:val="BD0F93545E4C4836B3FCC0E12F96384F"/>
  </w:style>
  <w:style w:type="paragraph" w:customStyle="1" w:styleId="A28F0B03316C4EF181C29AEF446113BC">
    <w:name w:val="A28F0B03316C4EF181C29AEF446113BC"/>
  </w:style>
  <w:style w:type="paragraph" w:customStyle="1" w:styleId="7A4DD4B7915A4147AF03C0F915AD11EF">
    <w:name w:val="7A4DD4B7915A4147AF03C0F915AD11EF"/>
  </w:style>
  <w:style w:type="paragraph" w:customStyle="1" w:styleId="9F74C17908B4425193D889C7025DB5A1">
    <w:name w:val="9F74C17908B4425193D889C7025DB5A1"/>
  </w:style>
  <w:style w:type="paragraph" w:customStyle="1" w:styleId="4F7F67FA9DA44A3EB58AEDC5A6D2491D">
    <w:name w:val="4F7F67FA9DA44A3EB58AEDC5A6D2491D"/>
  </w:style>
  <w:style w:type="paragraph" w:customStyle="1" w:styleId="A7355FC3AA634915BF827330BF6C104A">
    <w:name w:val="A7355FC3AA634915BF827330BF6C104A"/>
  </w:style>
  <w:style w:type="paragraph" w:customStyle="1" w:styleId="C1581FCB625946C68941C43ABF2683BC">
    <w:name w:val="C1581FCB625946C68941C43ABF2683BC"/>
  </w:style>
  <w:style w:type="paragraph" w:customStyle="1" w:styleId="2664F95C4ADC4E4A88E7C3E586EE9C27">
    <w:name w:val="2664F95C4ADC4E4A88E7C3E586EE9C27"/>
  </w:style>
  <w:style w:type="paragraph" w:customStyle="1" w:styleId="619A38CE3D14430E8A2722F10455483D">
    <w:name w:val="619A38CE3D14430E8A2722F10455483D"/>
  </w:style>
  <w:style w:type="paragraph" w:customStyle="1" w:styleId="5F131B2A3FAC4713AE0EB24B66A887BE">
    <w:name w:val="5F131B2A3FAC4713AE0EB24B66A887BE"/>
  </w:style>
  <w:style w:type="paragraph" w:customStyle="1" w:styleId="4FFD6C11BE034A35A920975FFE9E558D">
    <w:name w:val="4FFD6C11BE034A35A920975FFE9E558D"/>
    <w:rsid w:val="0079328B"/>
  </w:style>
  <w:style w:type="paragraph" w:customStyle="1" w:styleId="4E5F63EED2404227846CA992B366EE80">
    <w:name w:val="4E5F63EED2404227846CA992B366EE80"/>
    <w:rsid w:val="0079328B"/>
  </w:style>
  <w:style w:type="paragraph" w:customStyle="1" w:styleId="1A0740ED440F454B9553A4354DCDD7C3">
    <w:name w:val="1A0740ED440F454B9553A4354DCDD7C3"/>
    <w:rsid w:val="0079328B"/>
  </w:style>
  <w:style w:type="paragraph" w:customStyle="1" w:styleId="1652A1BE0EC544D49D9C10089B1A1A44">
    <w:name w:val="1652A1BE0EC544D49D9C10089B1A1A44"/>
    <w:rsid w:val="00944234"/>
  </w:style>
  <w:style w:type="paragraph" w:customStyle="1" w:styleId="9E1DDC8AC104497AB22BF1CD3EC73429">
    <w:name w:val="9E1DDC8AC104497AB22BF1CD3EC73429"/>
    <w:rsid w:val="0094423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100000" t="-60000" r="100000" b="200000"/>
          </a:path>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63508A1-ED12-4352-BFE5-9256697DF18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CurriculumVitae</Template>
  <TotalTime>2</TotalTime>
  <Pages>3</Pages>
  <Words>571</Words>
  <Characters>3260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Curriculum vitae</vt:lpstr>
    </vt:vector>
  </TitlesOfParts>
  <Company/>
  <LinksUpToDate>false</LinksUpToDate>
  <CharactersWithSpaces>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Richard Slawsky</dc:creator>
  <cp:keywords/>
  <cp:lastModifiedBy>Richard Slawsky</cp:lastModifiedBy>
  <cp:revision>4</cp:revision>
  <cp:lastPrinted>2006-08-01T17:47:00Z</cp:lastPrinted>
  <dcterms:created xsi:type="dcterms:W3CDTF">2018-08-01T01:45:00Z</dcterms:created>
  <dcterms:modified xsi:type="dcterms:W3CDTF">2018-08-01T01:47:00Z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TC101695599990</vt:lpwstr>
  </property>
</Properties>
</file>